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2C97" w:rsidRPr="005D4CF8" w:rsidRDefault="00912C97">
      <w:pPr>
        <w:spacing w:after="200" w:line="276" w:lineRule="auto"/>
        <w:rPr>
          <w:b/>
          <w:bCs/>
          <w:sz w:val="28"/>
          <w:szCs w:val="28"/>
          <w:lang w:val="en-US"/>
        </w:rPr>
      </w:pPr>
      <w:r w:rsidRPr="005D4CF8">
        <w:rPr>
          <w:b/>
          <w:bCs/>
          <w:sz w:val="28"/>
          <w:szCs w:val="28"/>
        </w:rPr>
        <w:object w:dxaOrig="3052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0.5pt;height:762.75pt" o:ole="">
            <v:imagedata r:id="rId5" o:title=""/>
          </v:shape>
          <o:OLEObject Type="Embed" ProgID="FoxitReader.Document" ShapeID="_x0000_i1025" DrawAspect="Content" ObjectID="_1559390913" r:id="rId6"/>
        </w:object>
      </w:r>
    </w:p>
    <w:p w:rsidR="00912C97" w:rsidRDefault="00912C97" w:rsidP="00561409">
      <w:pPr>
        <w:jc w:val="right"/>
        <w:rPr>
          <w:b/>
          <w:bCs/>
          <w:sz w:val="28"/>
          <w:szCs w:val="28"/>
        </w:rPr>
      </w:pPr>
    </w:p>
    <w:p w:rsidR="00912C97" w:rsidRPr="00B57CE2" w:rsidRDefault="00912C97" w:rsidP="00561409">
      <w:pPr>
        <w:jc w:val="right"/>
        <w:rPr>
          <w:b/>
          <w:bCs/>
          <w:sz w:val="28"/>
          <w:szCs w:val="28"/>
        </w:rPr>
      </w:pPr>
      <w:r w:rsidRPr="00B57CE2">
        <w:rPr>
          <w:b/>
          <w:bCs/>
          <w:sz w:val="28"/>
          <w:szCs w:val="28"/>
        </w:rPr>
        <w:t xml:space="preserve">Детство – лучик, солнечный и радостный, </w:t>
      </w:r>
    </w:p>
    <w:p w:rsidR="00912C97" w:rsidRPr="00B57CE2" w:rsidRDefault="00912C97" w:rsidP="00561409">
      <w:pPr>
        <w:jc w:val="right"/>
        <w:rPr>
          <w:b/>
          <w:bCs/>
          <w:sz w:val="28"/>
          <w:szCs w:val="28"/>
        </w:rPr>
      </w:pPr>
    </w:p>
    <w:p w:rsidR="00912C97" w:rsidRPr="00B57CE2" w:rsidRDefault="00912C97" w:rsidP="00561409">
      <w:pPr>
        <w:jc w:val="right"/>
        <w:rPr>
          <w:b/>
          <w:bCs/>
          <w:sz w:val="28"/>
          <w:szCs w:val="28"/>
        </w:rPr>
      </w:pPr>
      <w:r w:rsidRPr="00B57CE2">
        <w:rPr>
          <w:b/>
          <w:bCs/>
          <w:sz w:val="28"/>
          <w:szCs w:val="28"/>
        </w:rPr>
        <w:t xml:space="preserve">             Детство – дождик с радугой – дугой,</w:t>
      </w:r>
    </w:p>
    <w:p w:rsidR="00912C97" w:rsidRPr="00B57CE2" w:rsidRDefault="00912C97" w:rsidP="00561409">
      <w:pPr>
        <w:jc w:val="right"/>
        <w:rPr>
          <w:b/>
          <w:bCs/>
          <w:sz w:val="28"/>
          <w:szCs w:val="28"/>
        </w:rPr>
      </w:pPr>
    </w:p>
    <w:p w:rsidR="00912C97" w:rsidRPr="00B57CE2" w:rsidRDefault="00912C97" w:rsidP="00561409">
      <w:pPr>
        <w:jc w:val="right"/>
        <w:rPr>
          <w:b/>
          <w:bCs/>
          <w:sz w:val="28"/>
          <w:szCs w:val="28"/>
        </w:rPr>
      </w:pPr>
      <w:r w:rsidRPr="00B57CE2">
        <w:rPr>
          <w:b/>
          <w:bCs/>
          <w:sz w:val="28"/>
          <w:szCs w:val="28"/>
        </w:rPr>
        <w:t xml:space="preserve">                                        Детство – мир прекрасный, непростой, загадочный,</w:t>
      </w:r>
    </w:p>
    <w:p w:rsidR="00912C97" w:rsidRPr="00B57CE2" w:rsidRDefault="00912C97" w:rsidP="00561409">
      <w:pPr>
        <w:jc w:val="right"/>
        <w:rPr>
          <w:b/>
          <w:bCs/>
          <w:sz w:val="28"/>
          <w:szCs w:val="28"/>
        </w:rPr>
      </w:pPr>
    </w:p>
    <w:p w:rsidR="00912C97" w:rsidRPr="00B57CE2" w:rsidRDefault="00912C97" w:rsidP="00561409">
      <w:pPr>
        <w:jc w:val="right"/>
        <w:rPr>
          <w:b/>
          <w:bCs/>
          <w:sz w:val="28"/>
          <w:szCs w:val="28"/>
        </w:rPr>
      </w:pPr>
      <w:r w:rsidRPr="00B57CE2">
        <w:rPr>
          <w:b/>
          <w:bCs/>
          <w:sz w:val="28"/>
          <w:szCs w:val="28"/>
        </w:rPr>
        <w:t xml:space="preserve">                                      Детство, ты, как сказка, оставайся всегда со мной!   </w:t>
      </w:r>
    </w:p>
    <w:p w:rsidR="00912C97" w:rsidRDefault="00912C97" w:rsidP="00561409">
      <w:pPr>
        <w:jc w:val="right"/>
        <w:rPr>
          <w:sz w:val="28"/>
          <w:szCs w:val="28"/>
        </w:rPr>
      </w:pPr>
    </w:p>
    <w:p w:rsidR="00912C97" w:rsidRDefault="00912C97" w:rsidP="00561409">
      <w:pPr>
        <w:rPr>
          <w:sz w:val="28"/>
          <w:szCs w:val="28"/>
        </w:rPr>
      </w:pPr>
    </w:p>
    <w:p w:rsidR="00912C97" w:rsidRPr="00C02692" w:rsidRDefault="00912C97" w:rsidP="00561409">
      <w:pPr>
        <w:pStyle w:val="NoSpacing"/>
        <w:jc w:val="both"/>
        <w:rPr>
          <w:rStyle w:val="Strong"/>
          <w:sz w:val="32"/>
          <w:szCs w:val="32"/>
        </w:rPr>
      </w:pPr>
      <w:r>
        <w:rPr>
          <w:rStyle w:val="Strong"/>
          <w:sz w:val="32"/>
          <w:szCs w:val="32"/>
        </w:rPr>
        <w:t xml:space="preserve">                         </w:t>
      </w:r>
      <w:r w:rsidRPr="00C02692">
        <w:rPr>
          <w:rStyle w:val="Strong"/>
          <w:sz w:val="32"/>
          <w:szCs w:val="32"/>
        </w:rPr>
        <w:t>Пояснительная записка</w:t>
      </w:r>
    </w:p>
    <w:p w:rsidR="00912C97" w:rsidRDefault="00912C97" w:rsidP="00561409">
      <w:pPr>
        <w:rPr>
          <w:sz w:val="28"/>
          <w:szCs w:val="28"/>
        </w:rPr>
      </w:pPr>
    </w:p>
    <w:p w:rsidR="00912C97" w:rsidRPr="00675C8C" w:rsidRDefault="00912C97" w:rsidP="00561409">
      <w:pPr>
        <w:rPr>
          <w:sz w:val="28"/>
          <w:szCs w:val="28"/>
        </w:rPr>
      </w:pPr>
      <w:r w:rsidRPr="00675C8C">
        <w:rPr>
          <w:sz w:val="28"/>
          <w:szCs w:val="28"/>
        </w:rPr>
        <w:t xml:space="preserve">    В каникулы, особенно летние, необходимо использовать все возможности для организации отдыха и оздоровлении детей, повышения их творческой и двигательной активности. Одной из наиболее доступных форм каникулярного отдыха школьников, которая при рациональной организации помогает достичь заметного оздоровительного эффекта, является лагерь с дневным пребыванием детей при школе.</w:t>
      </w:r>
    </w:p>
    <w:p w:rsidR="00912C97" w:rsidRPr="00675C8C" w:rsidRDefault="00912C97" w:rsidP="00561409">
      <w:pPr>
        <w:rPr>
          <w:sz w:val="28"/>
          <w:szCs w:val="28"/>
        </w:rPr>
      </w:pPr>
      <w:r w:rsidRPr="00675C8C">
        <w:rPr>
          <w:sz w:val="28"/>
          <w:szCs w:val="28"/>
        </w:rPr>
        <w:t xml:space="preserve">    Летние каникулы составляют значительную часть свободного времени детей. Этот период как ничто более благоприятен для их физического развития, развития творческого потенциала, совершенствования личностных возможностей, приобщения к ценностям культуры, вхождения в систему социальных связей, воплощения собственных планов, удовлетворения индивидуальных интересов в личностно значимых сферах деятельности.</w:t>
      </w:r>
    </w:p>
    <w:p w:rsidR="00912C97" w:rsidRPr="00675C8C" w:rsidRDefault="00912C97" w:rsidP="00561409">
      <w:pPr>
        <w:rPr>
          <w:sz w:val="28"/>
          <w:szCs w:val="28"/>
        </w:rPr>
      </w:pPr>
      <w:r w:rsidRPr="00675C8C">
        <w:rPr>
          <w:sz w:val="28"/>
          <w:szCs w:val="28"/>
        </w:rPr>
        <w:t xml:space="preserve">    Лето – время игр, развлечений, свободы в выборе занятий, снятие накопившихся за год напряжения и усталости, восполнения израсходованных сил, восстановления здоровья. Это период свободного общения детей.</w:t>
      </w:r>
    </w:p>
    <w:p w:rsidR="00912C97" w:rsidRPr="00675C8C" w:rsidRDefault="00912C97" w:rsidP="00561409">
      <w:pPr>
        <w:rPr>
          <w:sz w:val="28"/>
          <w:szCs w:val="28"/>
        </w:rPr>
      </w:pPr>
      <w:r w:rsidRPr="00675C8C">
        <w:rPr>
          <w:sz w:val="28"/>
          <w:szCs w:val="28"/>
        </w:rPr>
        <w:t xml:space="preserve">   Лагерь – это новый образ жизни детей, новый режим с его особым романтическим стилем и тоном. Это жизнь в новом коллективе, это, наконец, новая природосообразная деятельность. Ведь не зря в известной песне О. Митяева поется: «Лето – это маленькая жизнь!», а значит, прожить ее нужно так, чтобы всем: и детям и тем, кто будет организовывать отдых, было очень здорово. Это время игр, развлечений, свободы в выборе занятий, снятия накопившегося за год напряжения, восполнения израсходованных сил, восстановления здоровья. Это период свободного общения детей. </w:t>
      </w:r>
    </w:p>
    <w:p w:rsidR="00912C97" w:rsidRPr="00675C8C" w:rsidRDefault="00912C97" w:rsidP="00561409">
      <w:pPr>
        <w:pStyle w:val="NoSpacing"/>
        <w:jc w:val="both"/>
        <w:rPr>
          <w:sz w:val="28"/>
          <w:szCs w:val="28"/>
        </w:rPr>
      </w:pPr>
      <w:r w:rsidRPr="00675C8C">
        <w:rPr>
          <w:color w:val="000000"/>
          <w:sz w:val="28"/>
          <w:szCs w:val="28"/>
        </w:rPr>
        <w:t>Значимость летнего периода для оздоровления и вос</w:t>
      </w:r>
      <w:r w:rsidRPr="00675C8C">
        <w:rPr>
          <w:color w:val="000000"/>
          <w:sz w:val="28"/>
          <w:szCs w:val="28"/>
        </w:rPr>
        <w:softHyphen/>
        <w:t>питания детей, удовлетворения детских интересов и рас</w:t>
      </w:r>
      <w:r w:rsidRPr="00675C8C">
        <w:rPr>
          <w:color w:val="000000"/>
          <w:sz w:val="28"/>
          <w:szCs w:val="28"/>
        </w:rPr>
        <w:softHyphen/>
        <w:t>ширения кругозора невозможно переоценить. Проблемы организации летнего оздоровительного отдыха вытекают из объективных противоречий:</w:t>
      </w:r>
    </w:p>
    <w:p w:rsidR="00912C97" w:rsidRPr="00675C8C" w:rsidRDefault="00912C97" w:rsidP="00561409">
      <w:pPr>
        <w:pStyle w:val="NoSpacing"/>
        <w:jc w:val="both"/>
        <w:rPr>
          <w:sz w:val="28"/>
          <w:szCs w:val="28"/>
        </w:rPr>
      </w:pPr>
      <w:r w:rsidRPr="00675C8C">
        <w:rPr>
          <w:color w:val="000000"/>
          <w:sz w:val="28"/>
          <w:szCs w:val="28"/>
        </w:rPr>
        <w:t>- между потребностью семьи и государства иметь здо</w:t>
      </w:r>
      <w:r w:rsidRPr="00675C8C">
        <w:rPr>
          <w:color w:val="000000"/>
          <w:sz w:val="28"/>
          <w:szCs w:val="28"/>
        </w:rPr>
        <w:softHyphen/>
        <w:t>ровое, сильное подрастающее поколение и неудовлетво</w:t>
      </w:r>
      <w:r w:rsidRPr="00675C8C">
        <w:rPr>
          <w:color w:val="000000"/>
          <w:sz w:val="28"/>
          <w:szCs w:val="28"/>
        </w:rPr>
        <w:softHyphen/>
        <w:t>рительным состоянием здоровья современных детей;</w:t>
      </w:r>
    </w:p>
    <w:p w:rsidR="00912C97" w:rsidRPr="00675C8C" w:rsidRDefault="00912C97" w:rsidP="00561409">
      <w:pPr>
        <w:pStyle w:val="NoSpacing"/>
        <w:jc w:val="both"/>
        <w:rPr>
          <w:color w:val="000000"/>
          <w:sz w:val="28"/>
          <w:szCs w:val="28"/>
        </w:rPr>
      </w:pPr>
      <w:r w:rsidRPr="00675C8C">
        <w:rPr>
          <w:color w:val="000000"/>
          <w:sz w:val="28"/>
          <w:szCs w:val="28"/>
        </w:rPr>
        <w:t>- педагогической заботой, контролем и желанием де</w:t>
      </w:r>
      <w:r w:rsidRPr="00675C8C">
        <w:rPr>
          <w:color w:val="000000"/>
          <w:sz w:val="28"/>
          <w:szCs w:val="28"/>
        </w:rPr>
        <w:softHyphen/>
        <w:t>тей иметь свободу, заниматься саморазвитием, самостоя</w:t>
      </w:r>
      <w:r w:rsidRPr="00675C8C">
        <w:rPr>
          <w:color w:val="000000"/>
          <w:sz w:val="28"/>
          <w:szCs w:val="28"/>
        </w:rPr>
        <w:softHyphen/>
        <w:t>тельным творчеством.</w:t>
      </w:r>
    </w:p>
    <w:p w:rsidR="00912C97" w:rsidRDefault="00912C97" w:rsidP="00561409">
      <w:pPr>
        <w:pStyle w:val="NoSpacing"/>
        <w:jc w:val="both"/>
        <w:rPr>
          <w:sz w:val="28"/>
          <w:szCs w:val="28"/>
        </w:rPr>
      </w:pPr>
    </w:p>
    <w:p w:rsidR="00912C97" w:rsidRPr="00675C8C" w:rsidRDefault="00912C97" w:rsidP="00561409">
      <w:pPr>
        <w:pStyle w:val="NoSpacing"/>
        <w:jc w:val="both"/>
        <w:rPr>
          <w:sz w:val="28"/>
          <w:szCs w:val="28"/>
        </w:rPr>
      </w:pPr>
      <w:r w:rsidRPr="00675C8C">
        <w:rPr>
          <w:sz w:val="28"/>
          <w:szCs w:val="28"/>
        </w:rPr>
        <w:t>Лагерь размещается на базе муниципального образователь</w:t>
      </w:r>
      <w:r>
        <w:rPr>
          <w:sz w:val="28"/>
          <w:szCs w:val="28"/>
        </w:rPr>
        <w:t>ного учреждения Дубровская №2 СОШ</w:t>
      </w:r>
      <w:r w:rsidRPr="00675C8C">
        <w:rPr>
          <w:sz w:val="28"/>
          <w:szCs w:val="28"/>
        </w:rPr>
        <w:t>. В основу организации закладываются здоровьесберегающие технологии, реализующиеся в игровой форме.</w:t>
      </w:r>
    </w:p>
    <w:p w:rsidR="00912C97" w:rsidRPr="00675C8C" w:rsidRDefault="00912C97" w:rsidP="00561409">
      <w:pPr>
        <w:pStyle w:val="NoSpacing"/>
        <w:jc w:val="both"/>
        <w:rPr>
          <w:color w:val="000000"/>
          <w:sz w:val="28"/>
          <w:szCs w:val="28"/>
        </w:rPr>
      </w:pPr>
      <w:r w:rsidRPr="00675C8C">
        <w:rPr>
          <w:color w:val="000000"/>
          <w:sz w:val="28"/>
          <w:szCs w:val="28"/>
        </w:rPr>
        <w:t>Содержание деятельности лагеря должно быть направлено на разрешение этих противоречий. Программа деятельности летнего лагеря ориенти</w:t>
      </w:r>
      <w:r w:rsidRPr="00675C8C">
        <w:rPr>
          <w:color w:val="000000"/>
          <w:sz w:val="28"/>
          <w:szCs w:val="28"/>
        </w:rPr>
        <w:softHyphen/>
        <w:t>рована на создание социально значимой психологической среды, дополняющей и корректирующей семейное воспитание ребенка. Программа универсальна, так как может использоваться для работы с детьми из различных соци</w:t>
      </w:r>
      <w:r w:rsidRPr="00675C8C">
        <w:rPr>
          <w:color w:val="000000"/>
          <w:sz w:val="28"/>
          <w:szCs w:val="28"/>
        </w:rPr>
        <w:softHyphen/>
        <w:t>альных групп, разного возраста, уровня развития и состо</w:t>
      </w:r>
      <w:r w:rsidRPr="00675C8C">
        <w:rPr>
          <w:color w:val="000000"/>
          <w:sz w:val="28"/>
          <w:szCs w:val="28"/>
        </w:rPr>
        <w:softHyphen/>
        <w:t>яния здоровья.</w:t>
      </w:r>
    </w:p>
    <w:p w:rsidR="00912C97" w:rsidRPr="00675C8C" w:rsidRDefault="00912C97" w:rsidP="00561409">
      <w:pPr>
        <w:pStyle w:val="NoSpacing"/>
        <w:jc w:val="both"/>
        <w:rPr>
          <w:color w:val="000000"/>
          <w:sz w:val="28"/>
          <w:szCs w:val="28"/>
        </w:rPr>
      </w:pPr>
      <w:r w:rsidRPr="00675C8C">
        <w:rPr>
          <w:color w:val="000000"/>
          <w:sz w:val="28"/>
          <w:szCs w:val="28"/>
        </w:rPr>
        <w:t>Эффективное управление в современном лагере – это главная основа его существования и непременное условие развития.</w:t>
      </w:r>
    </w:p>
    <w:p w:rsidR="00912C97" w:rsidRPr="00675C8C" w:rsidRDefault="00912C97" w:rsidP="00561409">
      <w:pPr>
        <w:pStyle w:val="NoSpacing"/>
        <w:jc w:val="both"/>
        <w:rPr>
          <w:color w:val="000000"/>
          <w:sz w:val="28"/>
          <w:szCs w:val="28"/>
        </w:rPr>
      </w:pPr>
      <w:r w:rsidRPr="00675C8C">
        <w:rPr>
          <w:color w:val="000000"/>
          <w:sz w:val="28"/>
          <w:szCs w:val="28"/>
        </w:rPr>
        <w:t>Программа включает в себя разноплановую деятельность, объединяет различные направления оздоровления, образования, воспитания в условиях лагеря.</w:t>
      </w:r>
    </w:p>
    <w:p w:rsidR="00912C97" w:rsidRPr="00675C8C" w:rsidRDefault="00912C97" w:rsidP="00561409">
      <w:pPr>
        <w:pStyle w:val="NoSpacing"/>
        <w:jc w:val="both"/>
        <w:rPr>
          <w:color w:val="000000"/>
          <w:sz w:val="28"/>
          <w:szCs w:val="28"/>
        </w:rPr>
      </w:pPr>
      <w:r w:rsidRPr="00675C8C">
        <w:rPr>
          <w:color w:val="000000"/>
          <w:sz w:val="28"/>
          <w:szCs w:val="28"/>
        </w:rPr>
        <w:t>Основная идея программы  - представление возможностей для раскрытия творческих способностей ребенка, создание условий для самореализации потенциала детей и подростков в результате общественно полезной деятельности. Программа ориентирована на работу в разновозрастном детском коллективе и представляет собой одну смену.</w:t>
      </w:r>
    </w:p>
    <w:p w:rsidR="00912C97" w:rsidRPr="00675C8C" w:rsidRDefault="00912C97" w:rsidP="00561409">
      <w:pPr>
        <w:pStyle w:val="NoSpacing"/>
        <w:jc w:val="both"/>
        <w:rPr>
          <w:color w:val="000000"/>
          <w:sz w:val="28"/>
          <w:szCs w:val="28"/>
        </w:rPr>
      </w:pPr>
      <w:r w:rsidRPr="00675C8C">
        <w:rPr>
          <w:color w:val="000000"/>
          <w:sz w:val="28"/>
          <w:szCs w:val="28"/>
        </w:rPr>
        <w:t>Формируя воспитательное пространство лагеря, в основу организации смены закладывается легенда лагеря, согласно которой все дети, посещающие лагерь, становятся участниками длительной сюжетно-ролевой игры со своими законами и правилами.</w:t>
      </w:r>
    </w:p>
    <w:p w:rsidR="00912C97" w:rsidRPr="00675C8C" w:rsidRDefault="00912C97" w:rsidP="00561409">
      <w:pPr>
        <w:pStyle w:val="NoSpacing"/>
        <w:jc w:val="both"/>
        <w:rPr>
          <w:color w:val="000000"/>
          <w:sz w:val="28"/>
          <w:szCs w:val="28"/>
        </w:rPr>
      </w:pPr>
      <w:r w:rsidRPr="00675C8C">
        <w:rPr>
          <w:color w:val="000000"/>
          <w:sz w:val="28"/>
          <w:szCs w:val="28"/>
        </w:rPr>
        <w:t>Принципы организации педагогического процесса в рамках программы:</w:t>
      </w:r>
    </w:p>
    <w:p w:rsidR="00912C97" w:rsidRPr="00675C8C" w:rsidRDefault="00912C97" w:rsidP="00561409">
      <w:pPr>
        <w:pStyle w:val="NoSpacing"/>
        <w:jc w:val="both"/>
        <w:rPr>
          <w:color w:val="000000"/>
          <w:sz w:val="28"/>
          <w:szCs w:val="28"/>
        </w:rPr>
      </w:pPr>
      <w:r w:rsidRPr="00675C8C">
        <w:rPr>
          <w:color w:val="000000"/>
          <w:sz w:val="28"/>
          <w:szCs w:val="28"/>
        </w:rPr>
        <w:t>-принцип взаимодействия воспитателей и воспитанников;</w:t>
      </w:r>
    </w:p>
    <w:p w:rsidR="00912C97" w:rsidRPr="00675C8C" w:rsidRDefault="00912C97" w:rsidP="00561409">
      <w:pPr>
        <w:pStyle w:val="NoSpacing"/>
        <w:jc w:val="both"/>
        <w:rPr>
          <w:color w:val="000000"/>
          <w:sz w:val="28"/>
          <w:szCs w:val="28"/>
        </w:rPr>
      </w:pPr>
      <w:r w:rsidRPr="00675C8C">
        <w:rPr>
          <w:color w:val="000000"/>
          <w:sz w:val="28"/>
          <w:szCs w:val="28"/>
        </w:rPr>
        <w:t>-принцип коллективной деятельности;</w:t>
      </w:r>
    </w:p>
    <w:p w:rsidR="00912C97" w:rsidRPr="00675C8C" w:rsidRDefault="00912C97" w:rsidP="00561409">
      <w:pPr>
        <w:pStyle w:val="NoSpacing"/>
        <w:jc w:val="both"/>
        <w:rPr>
          <w:color w:val="000000"/>
          <w:sz w:val="28"/>
          <w:szCs w:val="28"/>
        </w:rPr>
      </w:pPr>
      <w:r w:rsidRPr="00675C8C">
        <w:rPr>
          <w:color w:val="000000"/>
          <w:sz w:val="28"/>
          <w:szCs w:val="28"/>
        </w:rPr>
        <w:t>-принцип самореализации ребенка в условиях детского лагеря;</w:t>
      </w:r>
    </w:p>
    <w:p w:rsidR="00912C97" w:rsidRPr="00675C8C" w:rsidRDefault="00912C97" w:rsidP="00561409">
      <w:pPr>
        <w:pStyle w:val="NoSpacing"/>
        <w:jc w:val="both"/>
        <w:rPr>
          <w:color w:val="000000"/>
          <w:sz w:val="28"/>
          <w:szCs w:val="28"/>
        </w:rPr>
      </w:pPr>
      <w:r w:rsidRPr="00675C8C">
        <w:rPr>
          <w:color w:val="000000"/>
          <w:sz w:val="28"/>
          <w:szCs w:val="28"/>
        </w:rPr>
        <w:t>-принцип самостоятельности.</w:t>
      </w:r>
    </w:p>
    <w:p w:rsidR="00912C97" w:rsidRPr="00675C8C" w:rsidRDefault="00912C97" w:rsidP="00561409">
      <w:pPr>
        <w:pStyle w:val="NoSpacing"/>
        <w:jc w:val="both"/>
        <w:rPr>
          <w:color w:val="000000"/>
          <w:sz w:val="28"/>
          <w:szCs w:val="28"/>
        </w:rPr>
      </w:pPr>
    </w:p>
    <w:p w:rsidR="00912C97" w:rsidRPr="00675C8C" w:rsidRDefault="00912C97" w:rsidP="00561409">
      <w:pPr>
        <w:rPr>
          <w:sz w:val="28"/>
          <w:szCs w:val="28"/>
        </w:rPr>
      </w:pPr>
      <w:r w:rsidRPr="00675C8C">
        <w:rPr>
          <w:sz w:val="28"/>
          <w:szCs w:val="28"/>
        </w:rPr>
        <w:t>Данная программа предусматривает организацию летнего отдыха детей младшего, среднего школьного возраста в условиях школьного лагеря с дневным пребыванием,</w:t>
      </w:r>
    </w:p>
    <w:p w:rsidR="00912C97" w:rsidRPr="00675C8C" w:rsidRDefault="00912C97" w:rsidP="00561409">
      <w:pPr>
        <w:pStyle w:val="NoSpacing"/>
        <w:jc w:val="both"/>
        <w:rPr>
          <w:sz w:val="28"/>
          <w:szCs w:val="28"/>
        </w:rPr>
      </w:pPr>
    </w:p>
    <w:p w:rsidR="00912C97" w:rsidRPr="00675C8C" w:rsidRDefault="00912C97" w:rsidP="00561409">
      <w:pPr>
        <w:pStyle w:val="NoSpacing"/>
        <w:jc w:val="both"/>
        <w:rPr>
          <w:b/>
          <w:bCs/>
          <w:i/>
          <w:iCs/>
          <w:sz w:val="28"/>
          <w:szCs w:val="28"/>
        </w:rPr>
      </w:pPr>
      <w:r w:rsidRPr="00675C8C">
        <w:rPr>
          <w:b/>
          <w:bCs/>
          <w:i/>
          <w:iCs/>
          <w:sz w:val="28"/>
          <w:szCs w:val="28"/>
          <w:u w:val="single"/>
        </w:rPr>
        <w:t>Цель:</w:t>
      </w:r>
    </w:p>
    <w:p w:rsidR="00912C97" w:rsidRPr="00675C8C" w:rsidRDefault="00912C97" w:rsidP="00561409">
      <w:pPr>
        <w:pStyle w:val="NoSpacing"/>
        <w:jc w:val="both"/>
        <w:rPr>
          <w:sz w:val="28"/>
          <w:szCs w:val="28"/>
        </w:rPr>
      </w:pPr>
      <w:r w:rsidRPr="00675C8C">
        <w:rPr>
          <w:sz w:val="28"/>
          <w:szCs w:val="28"/>
        </w:rPr>
        <w:t xml:space="preserve">              развитие личности ребенка, укрепление физического, психического и эмоционального здоровья детей, воспитание лучших черт гражданина.</w:t>
      </w:r>
    </w:p>
    <w:p w:rsidR="00912C97" w:rsidRPr="007808E0" w:rsidRDefault="00912C97" w:rsidP="00561409">
      <w:pPr>
        <w:rPr>
          <w:sz w:val="28"/>
          <w:szCs w:val="28"/>
        </w:rPr>
      </w:pPr>
      <w:r w:rsidRPr="007808E0">
        <w:rPr>
          <w:sz w:val="28"/>
          <w:szCs w:val="28"/>
        </w:rPr>
        <w:t>Приобщение детей к русской народной культуре, традициям</w:t>
      </w:r>
      <w:r>
        <w:rPr>
          <w:sz w:val="28"/>
          <w:szCs w:val="28"/>
        </w:rPr>
        <w:t>,</w:t>
      </w:r>
      <w:r w:rsidRPr="007808E0">
        <w:rPr>
          <w:sz w:val="28"/>
          <w:szCs w:val="28"/>
        </w:rPr>
        <w:t xml:space="preserve"> </w:t>
      </w:r>
      <w:r>
        <w:rPr>
          <w:sz w:val="28"/>
          <w:szCs w:val="28"/>
        </w:rPr>
        <w:t>ф</w:t>
      </w:r>
      <w:r w:rsidRPr="007808E0">
        <w:rPr>
          <w:sz w:val="28"/>
          <w:szCs w:val="28"/>
        </w:rPr>
        <w:t>ормирование художественно</w:t>
      </w:r>
      <w:r>
        <w:rPr>
          <w:sz w:val="28"/>
          <w:szCs w:val="28"/>
        </w:rPr>
        <w:t xml:space="preserve"> </w:t>
      </w:r>
      <w:r w:rsidRPr="007808E0">
        <w:rPr>
          <w:sz w:val="28"/>
          <w:szCs w:val="28"/>
        </w:rPr>
        <w:t>- эстетической культуры личности школьника.</w:t>
      </w:r>
    </w:p>
    <w:p w:rsidR="00912C97" w:rsidRPr="0083153B" w:rsidRDefault="00912C97" w:rsidP="0083153B">
      <w:pPr>
        <w:rPr>
          <w:sz w:val="28"/>
          <w:szCs w:val="28"/>
        </w:rPr>
      </w:pPr>
      <w:r w:rsidRPr="007808E0">
        <w:rPr>
          <w:sz w:val="28"/>
          <w:szCs w:val="28"/>
        </w:rPr>
        <w:t>Развитие познавательной, творческой и общественной активности ребят.</w:t>
      </w:r>
    </w:p>
    <w:p w:rsidR="00912C97" w:rsidRPr="00675C8C" w:rsidRDefault="00912C97" w:rsidP="00561409">
      <w:pPr>
        <w:pStyle w:val="NoSpacing"/>
        <w:jc w:val="both"/>
        <w:rPr>
          <w:sz w:val="28"/>
          <w:szCs w:val="28"/>
        </w:rPr>
      </w:pPr>
      <w:r w:rsidRPr="00675C8C">
        <w:rPr>
          <w:b/>
          <w:bCs/>
          <w:i/>
          <w:iCs/>
          <w:sz w:val="28"/>
          <w:szCs w:val="28"/>
          <w:u w:val="single"/>
        </w:rPr>
        <w:t xml:space="preserve">Задачи: </w:t>
      </w:r>
      <w:r w:rsidRPr="00675C8C">
        <w:rPr>
          <w:b/>
          <w:bCs/>
          <w:i/>
          <w:iCs/>
          <w:sz w:val="28"/>
          <w:szCs w:val="28"/>
        </w:rPr>
        <w:br/>
      </w:r>
      <w:r w:rsidRPr="00675C8C">
        <w:rPr>
          <w:sz w:val="28"/>
          <w:szCs w:val="28"/>
        </w:rPr>
        <w:t>1. Создание условий для организованного отдыха детей. Пропаганда</w:t>
      </w:r>
      <w:r>
        <w:rPr>
          <w:sz w:val="28"/>
          <w:szCs w:val="28"/>
        </w:rPr>
        <w:t xml:space="preserve"> </w:t>
      </w:r>
      <w:r w:rsidRPr="00675C8C">
        <w:rPr>
          <w:sz w:val="28"/>
          <w:szCs w:val="28"/>
        </w:rPr>
        <w:t>здорового образа жизни.</w:t>
      </w:r>
    </w:p>
    <w:p w:rsidR="00912C97" w:rsidRPr="00675C8C" w:rsidRDefault="00912C97" w:rsidP="00561409">
      <w:pPr>
        <w:pStyle w:val="NoSpacing"/>
        <w:jc w:val="both"/>
        <w:rPr>
          <w:sz w:val="28"/>
          <w:szCs w:val="28"/>
        </w:rPr>
      </w:pPr>
      <w:r w:rsidRPr="00675C8C">
        <w:rPr>
          <w:sz w:val="28"/>
          <w:szCs w:val="28"/>
        </w:rPr>
        <w:t>2. Формирование интереса к различным видам деятельности.</w:t>
      </w:r>
    </w:p>
    <w:p w:rsidR="00912C97" w:rsidRDefault="00912C97" w:rsidP="00561409">
      <w:pPr>
        <w:pStyle w:val="NoSpacing"/>
        <w:jc w:val="both"/>
        <w:rPr>
          <w:sz w:val="28"/>
          <w:szCs w:val="28"/>
        </w:rPr>
      </w:pPr>
      <w:r w:rsidRPr="00675C8C">
        <w:rPr>
          <w:sz w:val="28"/>
          <w:szCs w:val="28"/>
        </w:rPr>
        <w:t>3. Развитие познавательной активности, творческого потенциала каждого ребенка.</w:t>
      </w:r>
    </w:p>
    <w:p w:rsidR="00912C97" w:rsidRDefault="00912C97" w:rsidP="00561409">
      <w:pPr>
        <w:pStyle w:val="NoSpacing"/>
        <w:jc w:val="both"/>
        <w:rPr>
          <w:sz w:val="28"/>
          <w:szCs w:val="28"/>
        </w:rPr>
      </w:pPr>
      <w:r w:rsidRPr="00675C8C">
        <w:rPr>
          <w:sz w:val="28"/>
          <w:szCs w:val="28"/>
        </w:rPr>
        <w:t>4. Формирование качеств, составляющих культуру поведения, санитарно-</w:t>
      </w:r>
      <w:r w:rsidRPr="008F41CE">
        <w:rPr>
          <w:sz w:val="28"/>
          <w:szCs w:val="28"/>
        </w:rPr>
        <w:t>гигиеническую культуру.</w:t>
      </w:r>
    </w:p>
    <w:p w:rsidR="00912C97" w:rsidRPr="007808E0" w:rsidRDefault="00912C97" w:rsidP="00561409">
      <w:pPr>
        <w:rPr>
          <w:sz w:val="28"/>
          <w:szCs w:val="28"/>
        </w:rPr>
      </w:pPr>
      <w:r>
        <w:rPr>
          <w:sz w:val="28"/>
          <w:szCs w:val="28"/>
        </w:rPr>
        <w:t xml:space="preserve"> 5. </w:t>
      </w:r>
      <w:r w:rsidRPr="007808E0">
        <w:rPr>
          <w:sz w:val="28"/>
          <w:szCs w:val="28"/>
        </w:rPr>
        <w:t>Реализация в ходе смены форм воспитательной работы, позволяющих включать детей в творческую, спортивную, интеллектуальную, общественную деятельность.</w:t>
      </w:r>
    </w:p>
    <w:p w:rsidR="00912C97" w:rsidRPr="007808E0" w:rsidRDefault="00912C97" w:rsidP="00561409">
      <w:pPr>
        <w:rPr>
          <w:sz w:val="28"/>
          <w:szCs w:val="28"/>
        </w:rPr>
      </w:pPr>
      <w:r>
        <w:rPr>
          <w:sz w:val="28"/>
          <w:szCs w:val="28"/>
        </w:rPr>
        <w:t xml:space="preserve"> 6. </w:t>
      </w:r>
      <w:r w:rsidRPr="007808E0">
        <w:rPr>
          <w:sz w:val="28"/>
          <w:szCs w:val="28"/>
        </w:rPr>
        <w:t>Создание гуманистического стиля взаимоотношений всех участников воспитательного процесса в лагере.</w:t>
      </w:r>
    </w:p>
    <w:p w:rsidR="00912C97" w:rsidRPr="00BF25AF" w:rsidRDefault="00912C97" w:rsidP="00561409">
      <w:pPr>
        <w:rPr>
          <w:sz w:val="28"/>
          <w:szCs w:val="28"/>
        </w:rPr>
      </w:pPr>
      <w:r>
        <w:rPr>
          <w:sz w:val="28"/>
          <w:szCs w:val="28"/>
        </w:rPr>
        <w:t xml:space="preserve"> 7.</w:t>
      </w:r>
      <w:r w:rsidRPr="00BF25AF">
        <w:rPr>
          <w:sz w:val="28"/>
          <w:szCs w:val="28"/>
        </w:rPr>
        <w:t>Формирование позитивного опыта взаимодействия ребенка с окружающим миром, умений и навыков практически ориентированной деятельности.</w:t>
      </w:r>
    </w:p>
    <w:p w:rsidR="00912C97" w:rsidRPr="00BF25AF" w:rsidRDefault="00912C97" w:rsidP="00561409">
      <w:pPr>
        <w:rPr>
          <w:sz w:val="28"/>
          <w:szCs w:val="28"/>
        </w:rPr>
      </w:pPr>
      <w:r>
        <w:rPr>
          <w:sz w:val="28"/>
          <w:szCs w:val="28"/>
        </w:rPr>
        <w:t xml:space="preserve"> 8. </w:t>
      </w:r>
      <w:r w:rsidRPr="00BF25AF">
        <w:rPr>
          <w:sz w:val="28"/>
          <w:szCs w:val="28"/>
        </w:rPr>
        <w:t>Формирование патриотических чувств, любви к родному краю, своему  поселку.</w:t>
      </w:r>
    </w:p>
    <w:p w:rsidR="00912C97" w:rsidRDefault="00912C97" w:rsidP="00561409">
      <w:pPr>
        <w:rPr>
          <w:sz w:val="28"/>
          <w:szCs w:val="28"/>
        </w:rPr>
      </w:pPr>
      <w:r>
        <w:rPr>
          <w:sz w:val="28"/>
          <w:szCs w:val="28"/>
        </w:rPr>
        <w:t xml:space="preserve"> 9. </w:t>
      </w:r>
      <w:r w:rsidRPr="00BF25AF">
        <w:rPr>
          <w:sz w:val="28"/>
          <w:szCs w:val="28"/>
        </w:rPr>
        <w:t>Развитие духовности ребенка.</w:t>
      </w:r>
    </w:p>
    <w:p w:rsidR="00912C97" w:rsidRPr="00BF25AF" w:rsidRDefault="00912C97" w:rsidP="00561409">
      <w:pPr>
        <w:rPr>
          <w:sz w:val="28"/>
          <w:szCs w:val="28"/>
        </w:rPr>
      </w:pPr>
    </w:p>
    <w:p w:rsidR="00912C97" w:rsidRDefault="00912C97" w:rsidP="00561409">
      <w:pPr>
        <w:pStyle w:val="NoSpacing"/>
        <w:jc w:val="both"/>
        <w:rPr>
          <w:sz w:val="28"/>
          <w:szCs w:val="28"/>
        </w:rPr>
      </w:pPr>
      <w:r w:rsidRPr="005553B8">
        <w:rPr>
          <w:sz w:val="28"/>
          <w:szCs w:val="28"/>
          <w:u w:val="single"/>
        </w:rPr>
        <w:t>Сроки реализации программы</w:t>
      </w:r>
      <w:r>
        <w:rPr>
          <w:sz w:val="28"/>
          <w:szCs w:val="28"/>
        </w:rPr>
        <w:t>: лето 2017</w:t>
      </w:r>
      <w:r w:rsidRPr="008F41CE">
        <w:rPr>
          <w:sz w:val="28"/>
          <w:szCs w:val="28"/>
        </w:rPr>
        <w:t xml:space="preserve"> года</w:t>
      </w:r>
      <w:r>
        <w:rPr>
          <w:sz w:val="28"/>
          <w:szCs w:val="28"/>
        </w:rPr>
        <w:t>: лагерная смена-18 дней</w:t>
      </w:r>
    </w:p>
    <w:p w:rsidR="00912C97" w:rsidRDefault="00912C97" w:rsidP="00561409">
      <w:pPr>
        <w:pStyle w:val="NoSpacing"/>
        <w:jc w:val="both"/>
        <w:rPr>
          <w:sz w:val="28"/>
          <w:szCs w:val="28"/>
        </w:rPr>
      </w:pPr>
      <w:r>
        <w:rPr>
          <w:sz w:val="28"/>
          <w:szCs w:val="28"/>
        </w:rPr>
        <w:t>( с 14 июня по 5 июля, 19 июня переносится на 5 июля в связи со сдачей ЕГЭ в образовательном учреждении)</w:t>
      </w:r>
    </w:p>
    <w:p w:rsidR="00912C97" w:rsidRPr="008F41CE" w:rsidRDefault="00912C97" w:rsidP="00561409">
      <w:pPr>
        <w:pStyle w:val="NoSpacing"/>
        <w:jc w:val="both"/>
        <w:rPr>
          <w:sz w:val="28"/>
          <w:szCs w:val="28"/>
        </w:rPr>
      </w:pPr>
    </w:p>
    <w:p w:rsidR="00912C97" w:rsidRDefault="00912C97" w:rsidP="00561409">
      <w:pPr>
        <w:pStyle w:val="NoSpacing"/>
        <w:jc w:val="both"/>
        <w:rPr>
          <w:rStyle w:val="Strong"/>
          <w:sz w:val="28"/>
          <w:szCs w:val="28"/>
          <w:u w:val="single"/>
        </w:rPr>
      </w:pPr>
      <w:r w:rsidRPr="005553B8">
        <w:rPr>
          <w:rStyle w:val="Strong"/>
          <w:sz w:val="28"/>
          <w:szCs w:val="28"/>
          <w:u w:val="single"/>
        </w:rPr>
        <w:t>Ожидаемые результаты работы лагеря:</w:t>
      </w:r>
    </w:p>
    <w:p w:rsidR="00912C97" w:rsidRPr="005553B8" w:rsidRDefault="00912C97" w:rsidP="00561409">
      <w:pPr>
        <w:pStyle w:val="NoSpacing"/>
        <w:jc w:val="both"/>
        <w:rPr>
          <w:sz w:val="28"/>
          <w:szCs w:val="28"/>
          <w:u w:val="single"/>
        </w:rPr>
      </w:pPr>
    </w:p>
    <w:p w:rsidR="00912C97" w:rsidRDefault="00912C97" w:rsidP="00561409">
      <w:pPr>
        <w:pStyle w:val="NoSpacing"/>
        <w:jc w:val="both"/>
        <w:rPr>
          <w:sz w:val="28"/>
          <w:szCs w:val="28"/>
        </w:rPr>
      </w:pPr>
      <w:r>
        <w:rPr>
          <w:sz w:val="28"/>
          <w:szCs w:val="28"/>
        </w:rPr>
        <w:t>- укрепление здоровья детей;</w:t>
      </w:r>
    </w:p>
    <w:p w:rsidR="00912C97" w:rsidRDefault="00912C97" w:rsidP="00561409">
      <w:pPr>
        <w:pStyle w:val="NoSpacing"/>
        <w:jc w:val="both"/>
        <w:rPr>
          <w:sz w:val="28"/>
          <w:szCs w:val="28"/>
        </w:rPr>
      </w:pPr>
      <w:r w:rsidRPr="00211A59">
        <w:rPr>
          <w:sz w:val="28"/>
          <w:szCs w:val="28"/>
        </w:rPr>
        <w:t>- развитие у школьников интереса к з</w:t>
      </w:r>
      <w:r>
        <w:rPr>
          <w:sz w:val="28"/>
          <w:szCs w:val="28"/>
        </w:rPr>
        <w:t>анятиям физкультурой и спортом;</w:t>
      </w:r>
    </w:p>
    <w:p w:rsidR="00912C97" w:rsidRDefault="00912C97" w:rsidP="00561409">
      <w:pPr>
        <w:pStyle w:val="NoSpacing"/>
        <w:jc w:val="both"/>
        <w:rPr>
          <w:sz w:val="28"/>
          <w:szCs w:val="28"/>
        </w:rPr>
      </w:pPr>
      <w:r>
        <w:rPr>
          <w:sz w:val="28"/>
          <w:szCs w:val="28"/>
        </w:rPr>
        <w:t>- расширение социального опыта;</w:t>
      </w:r>
    </w:p>
    <w:p w:rsidR="00912C97" w:rsidRDefault="00912C97" w:rsidP="00561409">
      <w:pPr>
        <w:pStyle w:val="NoSpacing"/>
        <w:jc w:val="both"/>
        <w:rPr>
          <w:sz w:val="28"/>
          <w:szCs w:val="28"/>
        </w:rPr>
      </w:pPr>
      <w:r w:rsidRPr="00211A59">
        <w:rPr>
          <w:sz w:val="28"/>
          <w:szCs w:val="28"/>
        </w:rPr>
        <w:t>- формирование коммуникативных умений, основы правильного поведе</w:t>
      </w:r>
      <w:r>
        <w:rPr>
          <w:sz w:val="28"/>
          <w:szCs w:val="28"/>
        </w:rPr>
        <w:t>ния, общения, культуры, досуга;</w:t>
      </w:r>
    </w:p>
    <w:p w:rsidR="00912C97" w:rsidRDefault="00912C97" w:rsidP="00561409">
      <w:pPr>
        <w:pStyle w:val="NoSpacing"/>
        <w:jc w:val="both"/>
        <w:rPr>
          <w:sz w:val="28"/>
          <w:szCs w:val="28"/>
        </w:rPr>
      </w:pPr>
      <w:r w:rsidRPr="00211A59">
        <w:rPr>
          <w:sz w:val="28"/>
          <w:szCs w:val="28"/>
        </w:rPr>
        <w:t>- вырабатывание навыков ручного</w:t>
      </w:r>
      <w:r>
        <w:rPr>
          <w:sz w:val="28"/>
          <w:szCs w:val="28"/>
        </w:rPr>
        <w:t xml:space="preserve"> и общественно-полезного труда;</w:t>
      </w:r>
    </w:p>
    <w:p w:rsidR="00912C97" w:rsidRPr="00211A59" w:rsidRDefault="00912C97" w:rsidP="00561409">
      <w:pPr>
        <w:pStyle w:val="NoSpacing"/>
        <w:jc w:val="both"/>
        <w:rPr>
          <w:sz w:val="28"/>
          <w:szCs w:val="28"/>
        </w:rPr>
      </w:pPr>
      <w:r w:rsidRPr="00211A59">
        <w:rPr>
          <w:sz w:val="28"/>
          <w:szCs w:val="28"/>
        </w:rPr>
        <w:t>- формирование осознанного отношения к себе, как к части окружающего мира.</w:t>
      </w:r>
    </w:p>
    <w:p w:rsidR="00912C97" w:rsidRPr="008F41CE" w:rsidRDefault="00912C97" w:rsidP="00561409">
      <w:pPr>
        <w:pStyle w:val="NoSpacing"/>
        <w:jc w:val="both"/>
        <w:rPr>
          <w:sz w:val="28"/>
          <w:szCs w:val="28"/>
        </w:rPr>
      </w:pPr>
      <w:r w:rsidRPr="005553B8">
        <w:rPr>
          <w:sz w:val="28"/>
          <w:szCs w:val="28"/>
          <w:u w:val="single"/>
        </w:rPr>
        <w:t>Условия участия в программе:</w:t>
      </w:r>
      <w:r w:rsidRPr="008F41CE">
        <w:rPr>
          <w:sz w:val="28"/>
          <w:szCs w:val="28"/>
        </w:rPr>
        <w:t xml:space="preserve"> добровольность, взаимопонимание, должностная субординация. </w:t>
      </w:r>
    </w:p>
    <w:p w:rsidR="00912C97" w:rsidRDefault="00912C97" w:rsidP="00561409">
      <w:pPr>
        <w:pStyle w:val="NoSpacing"/>
        <w:jc w:val="both"/>
        <w:rPr>
          <w:i/>
          <w:iCs/>
          <w:sz w:val="28"/>
          <w:szCs w:val="28"/>
        </w:rPr>
      </w:pPr>
    </w:p>
    <w:p w:rsidR="00912C97" w:rsidRPr="001D16F0" w:rsidRDefault="00912C97" w:rsidP="00313BE7">
      <w:pPr>
        <w:pStyle w:val="NoSpacing"/>
        <w:rPr>
          <w:b/>
          <w:bCs/>
          <w:sz w:val="28"/>
          <w:szCs w:val="28"/>
        </w:rPr>
      </w:pPr>
      <w:r w:rsidRPr="001D16F0">
        <w:rPr>
          <w:b/>
          <w:bCs/>
          <w:sz w:val="28"/>
          <w:szCs w:val="28"/>
        </w:rPr>
        <w:t xml:space="preserve"> Концептуальный подход</w:t>
      </w:r>
    </w:p>
    <w:p w:rsidR="00912C97" w:rsidRDefault="00912C97" w:rsidP="00561409">
      <w:pPr>
        <w:pStyle w:val="NoSpacing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Изменение ценностных ориентаций заметно в настоящее время во всех сферах жизни общества. Решение ряда проблем в жизни страны во многом зависит от уровня сформированности гражданской ответственности, гражданской позиции у подрастающего поколения, потребности в духовно-нравственном совершенствовании, уважения к историко-культурному наследию своего народа и народа России. Духовность заключается в любящем отношении к другому, в приоритетности интересов другого над собственными, в утверждении своим отношением несравненной ценности другого. Духовность представляет собой в высшей степени сложную совокупность общечеловеческих норм и ценностей. Духовные ценности вырабатываются каждым человеком самостоятельно, а не усваиваются в готовом виде путем «извлечения» из книг или чужого опыта.</w:t>
      </w:r>
    </w:p>
    <w:p w:rsidR="00912C97" w:rsidRDefault="00912C97" w:rsidP="0083153B">
      <w:pPr>
        <w:pStyle w:val="NoSpacing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Основная деятельность лагеря дневного пребывания направлена на развитие личности ребенка и включение его в разнообразие человеческих отношений и межличностное общение со сверстниками. Детский лагерь, учитывая его специфическую деятельность, может дать детям определенную целостную систему нравственных ценностей и культурных традиций через</w:t>
      </w:r>
    </w:p>
    <w:p w:rsidR="00912C97" w:rsidRDefault="00912C97" w:rsidP="001F6F76">
      <w:pPr>
        <w:pStyle w:val="NoSpacing"/>
        <w:jc w:val="both"/>
        <w:rPr>
          <w:sz w:val="28"/>
          <w:szCs w:val="28"/>
        </w:rPr>
      </w:pPr>
      <w:r>
        <w:rPr>
          <w:sz w:val="28"/>
          <w:szCs w:val="28"/>
        </w:rPr>
        <w:t>погружение ребенка в атмосферу игры и познавательной деятельности дружеского микросоциума. Погружая ребенка в атмосферу лагеря, мы даем ему возможность открыть в себе положительные качества личности, ощутить значимость собственного «я»; осознать себя личностью, вызывающей положительную оценку в глазах других людей; повысить самооценку; выйти на новый уровень общения, где нет места агрессии и грубости.</w:t>
      </w:r>
    </w:p>
    <w:p w:rsidR="00912C97" w:rsidRDefault="00912C97" w:rsidP="00561409">
      <w:pPr>
        <w:pStyle w:val="NoSpacing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Находясь в лагере дневного пребывания, дети ежедневно включаются в оздоровительный процесс, для которого характерны: упорядоченный ритм жизни, режим питания, закаливание, поддержка мышечного и эмоционального тонуса. Результатом осуществления оздоровительного направления является формирование потребности в здоровом образе жизни.</w:t>
      </w:r>
    </w:p>
    <w:p w:rsidR="00912C97" w:rsidRDefault="00912C97" w:rsidP="00561409">
      <w:pPr>
        <w:pStyle w:val="NoSpacing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Досуговая деятельность лагеря «Непоседы» направлена на вовлечение детей в мероприятия с последующим выявлением их наклонностей и способностей.</w:t>
      </w:r>
    </w:p>
    <w:p w:rsidR="00912C97" w:rsidRDefault="00912C97" w:rsidP="00561409">
      <w:pPr>
        <w:pStyle w:val="NoSpacing"/>
        <w:rPr>
          <w:sz w:val="28"/>
          <w:szCs w:val="28"/>
        </w:rPr>
      </w:pPr>
    </w:p>
    <w:p w:rsidR="00912C97" w:rsidRPr="00313BE7" w:rsidRDefault="00912C97" w:rsidP="00561409">
      <w:pPr>
        <w:pStyle w:val="NoSpacing"/>
        <w:rPr>
          <w:b/>
          <w:bCs/>
          <w:sz w:val="28"/>
          <w:szCs w:val="28"/>
        </w:rPr>
      </w:pPr>
      <w:r w:rsidRPr="00313BE7">
        <w:rPr>
          <w:b/>
          <w:bCs/>
          <w:sz w:val="28"/>
          <w:szCs w:val="28"/>
        </w:rPr>
        <w:t xml:space="preserve">            Методическое сопровождение программы</w:t>
      </w:r>
    </w:p>
    <w:p w:rsidR="00912C97" w:rsidRPr="00313BE7" w:rsidRDefault="00912C97" w:rsidP="00561409">
      <w:pPr>
        <w:pStyle w:val="NoSpacing"/>
        <w:rPr>
          <w:b/>
          <w:bCs/>
          <w:sz w:val="28"/>
          <w:szCs w:val="28"/>
        </w:rPr>
      </w:pPr>
      <w:r w:rsidRPr="00313BE7">
        <w:rPr>
          <w:b/>
          <w:bCs/>
          <w:sz w:val="28"/>
          <w:szCs w:val="28"/>
        </w:rPr>
        <w:t xml:space="preserve">    </w:t>
      </w:r>
      <w:r>
        <w:rPr>
          <w:b/>
          <w:bCs/>
          <w:sz w:val="28"/>
          <w:szCs w:val="28"/>
        </w:rPr>
        <w:t xml:space="preserve">  </w:t>
      </w:r>
      <w:r w:rsidRPr="00313BE7">
        <w:rPr>
          <w:b/>
          <w:bCs/>
          <w:sz w:val="28"/>
          <w:szCs w:val="28"/>
        </w:rPr>
        <w:t>Основными методами организации деятельности являются:</w:t>
      </w:r>
    </w:p>
    <w:p w:rsidR="00912C97" w:rsidRDefault="00912C97" w:rsidP="00561409">
      <w:pPr>
        <w:pStyle w:val="NoSpacing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Метод игры (игры отбираются воспитателями в соответствии с поставленной целью);</w:t>
      </w:r>
    </w:p>
    <w:p w:rsidR="00912C97" w:rsidRDefault="00912C97" w:rsidP="00561409">
      <w:pPr>
        <w:pStyle w:val="NoSpacing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Методы театрализации (реализуется через костюмирование, обряды, ритуалы);</w:t>
      </w:r>
    </w:p>
    <w:p w:rsidR="00912C97" w:rsidRDefault="00912C97" w:rsidP="00561409">
      <w:pPr>
        <w:pStyle w:val="NoSpacing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Методы состязательности (распространяется на все сферы творческой деятельности);</w:t>
      </w:r>
    </w:p>
    <w:p w:rsidR="00912C97" w:rsidRDefault="00912C97" w:rsidP="00561409">
      <w:pPr>
        <w:pStyle w:val="NoSpacing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Метод коллективной творческой деятельности (КТД).</w:t>
      </w:r>
    </w:p>
    <w:p w:rsidR="00912C97" w:rsidRPr="00313BE7" w:rsidRDefault="00912C97" w:rsidP="00561409">
      <w:pPr>
        <w:pStyle w:val="NoSpacing"/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Pr="00313BE7">
        <w:rPr>
          <w:b/>
          <w:bCs/>
          <w:sz w:val="28"/>
          <w:szCs w:val="28"/>
        </w:rPr>
        <w:t>Психологические услуги.</w:t>
      </w:r>
    </w:p>
    <w:p w:rsidR="00912C97" w:rsidRDefault="00912C97" w:rsidP="00561409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 xml:space="preserve">         Психологические услуги предоставляются в следующих формах:</w:t>
      </w:r>
    </w:p>
    <w:p w:rsidR="00912C97" w:rsidRDefault="00912C97" w:rsidP="00561409">
      <w:pPr>
        <w:pStyle w:val="NoSpacing"/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Проведение воспитательно-профилактической работы с детьми в целях предотвращения или устранения негативных психологических факторов, ухудшающих их психическое здоровье;</w:t>
      </w:r>
    </w:p>
    <w:p w:rsidR="00912C97" w:rsidRDefault="00912C97" w:rsidP="00561409">
      <w:pPr>
        <w:pStyle w:val="NoSpacing"/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Беседы с детьми по налаживанию и поддерживанию их межличностных взаимоотношений.   </w:t>
      </w:r>
    </w:p>
    <w:p w:rsidR="00912C97" w:rsidRPr="0083153B" w:rsidRDefault="00912C97" w:rsidP="0083153B">
      <w:pPr>
        <w:pStyle w:val="NoSpacing"/>
        <w:ind w:left="720"/>
        <w:jc w:val="both"/>
        <w:rPr>
          <w:sz w:val="28"/>
          <w:szCs w:val="28"/>
        </w:rPr>
      </w:pPr>
    </w:p>
    <w:p w:rsidR="00912C97" w:rsidRPr="00313BE7" w:rsidRDefault="00912C97" w:rsidP="00BB7C64">
      <w:pPr>
        <w:pStyle w:val="NoSpacing"/>
        <w:rPr>
          <w:b/>
          <w:bCs/>
          <w:sz w:val="28"/>
          <w:szCs w:val="28"/>
        </w:rPr>
      </w:pPr>
      <w:r w:rsidRPr="00313BE7">
        <w:rPr>
          <w:sz w:val="28"/>
          <w:szCs w:val="28"/>
        </w:rPr>
        <w:t xml:space="preserve">        </w:t>
      </w:r>
      <w:r w:rsidRPr="00313BE7">
        <w:rPr>
          <w:b/>
          <w:bCs/>
          <w:sz w:val="28"/>
          <w:szCs w:val="28"/>
        </w:rPr>
        <w:t>Формы и методы работы</w:t>
      </w:r>
    </w:p>
    <w:p w:rsidR="00912C97" w:rsidRDefault="00912C97" w:rsidP="00561409">
      <w:pPr>
        <w:pStyle w:val="NoSpacing"/>
        <w:jc w:val="center"/>
        <w:rPr>
          <w:b/>
          <w:bCs/>
          <w:i/>
          <w:iCs/>
          <w:sz w:val="28"/>
          <w:szCs w:val="28"/>
        </w:rPr>
      </w:pPr>
    </w:p>
    <w:p w:rsidR="00912C97" w:rsidRPr="0083153B" w:rsidRDefault="00912C97" w:rsidP="0083153B">
      <w:pPr>
        <w:pStyle w:val="NoSpacing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Индивидуальные и коллективные формы работы в лагере осуществляются с использованием традиционных методов (беседа, наблюдение, поручение, конкурсы рисунков, плакатов, утренники, праздники, экскурсии); метод интерактивного обучения (социально-психологические тренинги, ролевые игры, дискуссии); в которых дети непросто «проходят» что-то, а проживают те или иные конкретные ситуации; методики коллективно-творческого воспитания Иванова И. П. . одним из важнейших средств и методов организации воспитательного пространства является создание органов детского самоуправления-самостоятельности в проявлении инициативы, принятии решения и его самореализации.</w:t>
      </w:r>
    </w:p>
    <w:p w:rsidR="00912C97" w:rsidRDefault="00912C97" w:rsidP="00561409">
      <w:pPr>
        <w:pStyle w:val="NoSpacing"/>
        <w:ind w:firstLine="426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               </w:t>
      </w:r>
    </w:p>
    <w:p w:rsidR="00912C97" w:rsidRPr="001F6F76" w:rsidRDefault="00912C97" w:rsidP="001F6F76">
      <w:pPr>
        <w:pStyle w:val="NoSpacing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        </w:t>
      </w:r>
      <w:r w:rsidRPr="001D16F0">
        <w:rPr>
          <w:b/>
          <w:bCs/>
          <w:i/>
          <w:iCs/>
          <w:sz w:val="28"/>
          <w:szCs w:val="28"/>
        </w:rPr>
        <w:t xml:space="preserve"> Механизм реализации</w:t>
      </w:r>
    </w:p>
    <w:p w:rsidR="00912C97" w:rsidRDefault="00912C97" w:rsidP="00561409">
      <w:pPr>
        <w:pStyle w:val="NoSpacing"/>
        <w:ind w:firstLine="426"/>
        <w:jc w:val="both"/>
        <w:rPr>
          <w:sz w:val="28"/>
          <w:szCs w:val="28"/>
        </w:rPr>
      </w:pPr>
    </w:p>
    <w:p w:rsidR="00912C97" w:rsidRPr="001D16F0" w:rsidRDefault="00912C97" w:rsidP="00561409">
      <w:pPr>
        <w:pStyle w:val="NoSpacing"/>
        <w:ind w:firstLine="426"/>
        <w:jc w:val="both"/>
        <w:rPr>
          <w:sz w:val="28"/>
          <w:szCs w:val="28"/>
        </w:rPr>
      </w:pPr>
      <w:r w:rsidRPr="001D16F0">
        <w:rPr>
          <w:sz w:val="28"/>
          <w:szCs w:val="28"/>
        </w:rPr>
        <w:t>«</w:t>
      </w:r>
      <w:r>
        <w:rPr>
          <w:sz w:val="28"/>
          <w:szCs w:val="28"/>
        </w:rPr>
        <w:t>Непоседы</w:t>
      </w:r>
      <w:r w:rsidRPr="001D16F0">
        <w:rPr>
          <w:sz w:val="28"/>
          <w:szCs w:val="28"/>
        </w:rPr>
        <w:t>» - смена лагеря дневного пребывания. Этапы реализации программы:</w:t>
      </w:r>
    </w:p>
    <w:p w:rsidR="00912C97" w:rsidRPr="001D16F0" w:rsidRDefault="00912C97" w:rsidP="00561409">
      <w:pPr>
        <w:pStyle w:val="NoSpacing"/>
        <w:ind w:firstLine="426"/>
        <w:jc w:val="both"/>
        <w:rPr>
          <w:sz w:val="28"/>
          <w:szCs w:val="28"/>
        </w:rPr>
      </w:pPr>
      <w:r w:rsidRPr="001D16F0">
        <w:rPr>
          <w:sz w:val="28"/>
          <w:szCs w:val="28"/>
        </w:rPr>
        <w:t xml:space="preserve">   1.Подготовительный (май):</w:t>
      </w:r>
    </w:p>
    <w:p w:rsidR="00912C97" w:rsidRPr="001D16F0" w:rsidRDefault="00912C97" w:rsidP="00561409">
      <w:pPr>
        <w:pStyle w:val="NoSpacing"/>
        <w:ind w:firstLine="426"/>
        <w:jc w:val="both"/>
        <w:rPr>
          <w:sz w:val="28"/>
          <w:szCs w:val="28"/>
        </w:rPr>
      </w:pPr>
      <w:r w:rsidRPr="001D16F0">
        <w:rPr>
          <w:sz w:val="28"/>
          <w:szCs w:val="28"/>
        </w:rPr>
        <w:t>-подбор кадров;</w:t>
      </w:r>
    </w:p>
    <w:p w:rsidR="00912C97" w:rsidRPr="001D16F0" w:rsidRDefault="00912C97" w:rsidP="00561409">
      <w:pPr>
        <w:pStyle w:val="NoSpacing"/>
        <w:ind w:firstLine="426"/>
        <w:jc w:val="both"/>
        <w:rPr>
          <w:sz w:val="28"/>
          <w:szCs w:val="28"/>
        </w:rPr>
      </w:pPr>
      <w:r w:rsidRPr="001D16F0">
        <w:rPr>
          <w:sz w:val="28"/>
          <w:szCs w:val="28"/>
        </w:rPr>
        <w:t>-проведение стажерской площадки для работников лагеря;</w:t>
      </w:r>
    </w:p>
    <w:p w:rsidR="00912C97" w:rsidRPr="001D16F0" w:rsidRDefault="00912C97" w:rsidP="00561409">
      <w:pPr>
        <w:pStyle w:val="NoSpacing"/>
        <w:ind w:firstLine="426"/>
        <w:jc w:val="both"/>
        <w:rPr>
          <w:sz w:val="28"/>
          <w:szCs w:val="28"/>
        </w:rPr>
      </w:pPr>
      <w:r w:rsidRPr="001D16F0">
        <w:rPr>
          <w:sz w:val="28"/>
          <w:szCs w:val="28"/>
        </w:rPr>
        <w:t>-подготовка методических материалов;</w:t>
      </w:r>
    </w:p>
    <w:p w:rsidR="00912C97" w:rsidRPr="001D16F0" w:rsidRDefault="00912C97" w:rsidP="00561409">
      <w:pPr>
        <w:pStyle w:val="NoSpacing"/>
        <w:ind w:firstLine="426"/>
        <w:jc w:val="both"/>
        <w:rPr>
          <w:sz w:val="28"/>
          <w:szCs w:val="28"/>
        </w:rPr>
      </w:pPr>
      <w:r w:rsidRPr="001D16F0">
        <w:rPr>
          <w:sz w:val="28"/>
          <w:szCs w:val="28"/>
        </w:rPr>
        <w:t>-подготовка материально-технической базы.</w:t>
      </w:r>
    </w:p>
    <w:p w:rsidR="00912C97" w:rsidRPr="001D16F0" w:rsidRDefault="00912C97" w:rsidP="00561409">
      <w:pPr>
        <w:pStyle w:val="NoSpacing"/>
        <w:ind w:firstLine="426"/>
        <w:jc w:val="both"/>
        <w:rPr>
          <w:sz w:val="28"/>
          <w:szCs w:val="28"/>
        </w:rPr>
      </w:pPr>
      <w:r w:rsidRPr="001D16F0">
        <w:rPr>
          <w:sz w:val="28"/>
          <w:szCs w:val="28"/>
        </w:rPr>
        <w:t xml:space="preserve">   2. Организационный:</w:t>
      </w:r>
    </w:p>
    <w:p w:rsidR="00912C97" w:rsidRPr="001D16F0" w:rsidRDefault="00912C97" w:rsidP="00561409">
      <w:pPr>
        <w:pStyle w:val="NoSpacing"/>
        <w:ind w:firstLine="426"/>
        <w:jc w:val="both"/>
        <w:rPr>
          <w:sz w:val="28"/>
          <w:szCs w:val="28"/>
        </w:rPr>
      </w:pPr>
      <w:r w:rsidRPr="001D16F0">
        <w:rPr>
          <w:sz w:val="28"/>
          <w:szCs w:val="28"/>
        </w:rPr>
        <w:t>-формирование отрядов;</w:t>
      </w:r>
    </w:p>
    <w:p w:rsidR="00912C97" w:rsidRPr="001D16F0" w:rsidRDefault="00912C97" w:rsidP="00561409">
      <w:pPr>
        <w:pStyle w:val="NoSpacing"/>
        <w:ind w:firstLine="426"/>
        <w:jc w:val="both"/>
        <w:rPr>
          <w:sz w:val="28"/>
          <w:szCs w:val="28"/>
        </w:rPr>
      </w:pPr>
      <w:r w:rsidRPr="001D16F0">
        <w:rPr>
          <w:sz w:val="28"/>
          <w:szCs w:val="28"/>
        </w:rPr>
        <w:t>-знакомство с режимом работы лагеря и правилами;</w:t>
      </w:r>
    </w:p>
    <w:p w:rsidR="00912C97" w:rsidRPr="001D16F0" w:rsidRDefault="00912C97" w:rsidP="00561409">
      <w:pPr>
        <w:pStyle w:val="NoSpacing"/>
        <w:ind w:firstLine="426"/>
        <w:jc w:val="both"/>
        <w:rPr>
          <w:sz w:val="28"/>
          <w:szCs w:val="28"/>
        </w:rPr>
      </w:pPr>
      <w:r w:rsidRPr="001D16F0">
        <w:rPr>
          <w:sz w:val="28"/>
          <w:szCs w:val="28"/>
        </w:rPr>
        <w:t>-оформление уголков отрядов.</w:t>
      </w:r>
    </w:p>
    <w:p w:rsidR="00912C97" w:rsidRPr="001D16F0" w:rsidRDefault="00912C97" w:rsidP="00561409">
      <w:pPr>
        <w:pStyle w:val="NoSpacing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3. Основной (18 дней</w:t>
      </w:r>
      <w:r w:rsidRPr="001D16F0">
        <w:rPr>
          <w:sz w:val="28"/>
          <w:szCs w:val="28"/>
        </w:rPr>
        <w:t>):</w:t>
      </w:r>
    </w:p>
    <w:p w:rsidR="00912C97" w:rsidRPr="001D16F0" w:rsidRDefault="00912C97" w:rsidP="00561409">
      <w:pPr>
        <w:pStyle w:val="NoSpacing"/>
        <w:ind w:firstLine="426"/>
        <w:jc w:val="both"/>
        <w:rPr>
          <w:sz w:val="28"/>
          <w:szCs w:val="28"/>
        </w:rPr>
      </w:pPr>
      <w:r w:rsidRPr="001D16F0">
        <w:rPr>
          <w:sz w:val="28"/>
          <w:szCs w:val="28"/>
        </w:rPr>
        <w:t>-образовательная деятельность;</w:t>
      </w:r>
    </w:p>
    <w:p w:rsidR="00912C97" w:rsidRPr="001D16F0" w:rsidRDefault="00912C97" w:rsidP="00561409">
      <w:pPr>
        <w:pStyle w:val="NoSpacing"/>
        <w:ind w:firstLine="426"/>
        <w:jc w:val="both"/>
        <w:rPr>
          <w:sz w:val="28"/>
          <w:szCs w:val="28"/>
        </w:rPr>
      </w:pPr>
      <w:r w:rsidRPr="001D16F0">
        <w:rPr>
          <w:sz w:val="28"/>
          <w:szCs w:val="28"/>
        </w:rPr>
        <w:t>-оздоровительная деятельность;</w:t>
      </w:r>
    </w:p>
    <w:p w:rsidR="00912C97" w:rsidRPr="001D16F0" w:rsidRDefault="00912C97" w:rsidP="00561409">
      <w:pPr>
        <w:pStyle w:val="NoSpacing"/>
        <w:ind w:firstLine="426"/>
        <w:jc w:val="both"/>
        <w:rPr>
          <w:sz w:val="28"/>
          <w:szCs w:val="28"/>
        </w:rPr>
      </w:pPr>
      <w:r w:rsidRPr="001D16F0">
        <w:rPr>
          <w:sz w:val="28"/>
          <w:szCs w:val="28"/>
        </w:rPr>
        <w:t>-культурно-досуговая деятельность;</w:t>
      </w:r>
    </w:p>
    <w:p w:rsidR="00912C97" w:rsidRPr="001D16F0" w:rsidRDefault="00912C97" w:rsidP="00561409">
      <w:pPr>
        <w:pStyle w:val="NoSpacing"/>
        <w:ind w:firstLine="426"/>
        <w:jc w:val="both"/>
        <w:rPr>
          <w:sz w:val="28"/>
          <w:szCs w:val="28"/>
        </w:rPr>
      </w:pPr>
      <w:r w:rsidRPr="001D16F0">
        <w:rPr>
          <w:sz w:val="28"/>
          <w:szCs w:val="28"/>
        </w:rPr>
        <w:t>-методическая работа с воспитателями.</w:t>
      </w:r>
    </w:p>
    <w:p w:rsidR="00912C97" w:rsidRPr="001D16F0" w:rsidRDefault="00912C97" w:rsidP="00561409">
      <w:pPr>
        <w:pStyle w:val="NoSpacing"/>
        <w:ind w:firstLine="426"/>
        <w:jc w:val="both"/>
        <w:rPr>
          <w:sz w:val="28"/>
          <w:szCs w:val="28"/>
        </w:rPr>
      </w:pPr>
      <w:r w:rsidRPr="001D16F0">
        <w:rPr>
          <w:sz w:val="28"/>
          <w:szCs w:val="28"/>
        </w:rPr>
        <w:t xml:space="preserve">   4. Заключительный:</w:t>
      </w:r>
    </w:p>
    <w:p w:rsidR="00912C97" w:rsidRPr="001D16F0" w:rsidRDefault="00912C97" w:rsidP="00561409">
      <w:pPr>
        <w:pStyle w:val="NoSpacing"/>
        <w:ind w:firstLine="426"/>
        <w:jc w:val="both"/>
        <w:rPr>
          <w:sz w:val="28"/>
          <w:szCs w:val="28"/>
        </w:rPr>
      </w:pPr>
      <w:r w:rsidRPr="001D16F0">
        <w:rPr>
          <w:sz w:val="28"/>
          <w:szCs w:val="28"/>
        </w:rPr>
        <w:t>-закрытие смены (последний день смены);</w:t>
      </w:r>
    </w:p>
    <w:p w:rsidR="00912C97" w:rsidRPr="001D16F0" w:rsidRDefault="00912C97" w:rsidP="00561409">
      <w:pPr>
        <w:pStyle w:val="NoSpacing"/>
        <w:ind w:firstLine="426"/>
        <w:jc w:val="both"/>
        <w:rPr>
          <w:sz w:val="28"/>
          <w:szCs w:val="28"/>
        </w:rPr>
      </w:pPr>
      <w:r w:rsidRPr="001D16F0">
        <w:rPr>
          <w:sz w:val="28"/>
          <w:szCs w:val="28"/>
        </w:rPr>
        <w:t>-сбор отчетного материала;</w:t>
      </w:r>
    </w:p>
    <w:p w:rsidR="00912C97" w:rsidRPr="001D16F0" w:rsidRDefault="00912C97" w:rsidP="00561409">
      <w:pPr>
        <w:pStyle w:val="NoSpacing"/>
        <w:ind w:firstLine="426"/>
        <w:jc w:val="both"/>
        <w:rPr>
          <w:sz w:val="28"/>
          <w:szCs w:val="28"/>
        </w:rPr>
      </w:pPr>
      <w:r w:rsidRPr="001D16F0">
        <w:rPr>
          <w:sz w:val="28"/>
          <w:szCs w:val="28"/>
        </w:rPr>
        <w:t>-анализ реализации программы и выработка рекомендаций;</w:t>
      </w:r>
    </w:p>
    <w:p w:rsidR="00912C97" w:rsidRPr="001D16F0" w:rsidRDefault="00912C97" w:rsidP="00561409">
      <w:pPr>
        <w:pStyle w:val="NoSpacing"/>
        <w:ind w:firstLine="426"/>
        <w:jc w:val="both"/>
        <w:rPr>
          <w:sz w:val="28"/>
          <w:szCs w:val="28"/>
        </w:rPr>
      </w:pPr>
      <w:r w:rsidRPr="00E65178">
        <w:rPr>
          <w:b/>
          <w:bCs/>
          <w:sz w:val="28"/>
          <w:szCs w:val="28"/>
        </w:rPr>
        <w:t xml:space="preserve"> Образовательная деятельность</w:t>
      </w:r>
      <w:r>
        <w:rPr>
          <w:b/>
          <w:bCs/>
          <w:sz w:val="28"/>
          <w:szCs w:val="28"/>
        </w:rPr>
        <w:t>:</w:t>
      </w:r>
      <w:r>
        <w:rPr>
          <w:sz w:val="28"/>
          <w:szCs w:val="28"/>
        </w:rPr>
        <w:t xml:space="preserve"> в рамках смены «Непоседы</w:t>
      </w:r>
      <w:r w:rsidRPr="001D16F0">
        <w:rPr>
          <w:sz w:val="28"/>
          <w:szCs w:val="28"/>
        </w:rPr>
        <w:t>» предусматривает воспитательные мероприятия, связанные с историей добровольческой деятельности в России, изучением духовно нравственных традиций и истории родного края.</w:t>
      </w:r>
    </w:p>
    <w:p w:rsidR="00912C97" w:rsidRPr="001D16F0" w:rsidRDefault="00912C97" w:rsidP="00561409">
      <w:pPr>
        <w:pStyle w:val="NoSpacing"/>
        <w:ind w:firstLine="426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Воспитательная</w:t>
      </w:r>
      <w:r w:rsidRPr="00E65178">
        <w:rPr>
          <w:b/>
          <w:bCs/>
          <w:sz w:val="28"/>
          <w:szCs w:val="28"/>
        </w:rPr>
        <w:t xml:space="preserve"> деятельность</w:t>
      </w:r>
      <w:r>
        <w:rPr>
          <w:b/>
          <w:bCs/>
          <w:sz w:val="28"/>
          <w:szCs w:val="28"/>
        </w:rPr>
        <w:t>:</w:t>
      </w:r>
      <w:r w:rsidRPr="001D16F0">
        <w:rPr>
          <w:sz w:val="28"/>
          <w:szCs w:val="28"/>
        </w:rPr>
        <w:t xml:space="preserve"> также предусматривает знакомство с миром движения, звуков, красок, ощущений. На основе развития навыков моделирования, изготовления поделок из различных материалов, в процессе продуктивной творческой деятельности дети знакомятся с единой картиной мира.</w:t>
      </w:r>
    </w:p>
    <w:p w:rsidR="00912C97" w:rsidRPr="001D16F0" w:rsidRDefault="00912C97" w:rsidP="00561409">
      <w:pPr>
        <w:pStyle w:val="NoSpacing"/>
        <w:ind w:firstLine="426"/>
        <w:jc w:val="both"/>
        <w:rPr>
          <w:sz w:val="28"/>
          <w:szCs w:val="28"/>
        </w:rPr>
      </w:pPr>
      <w:r w:rsidRPr="001D16F0">
        <w:rPr>
          <w:sz w:val="28"/>
          <w:szCs w:val="28"/>
        </w:rPr>
        <w:t xml:space="preserve"> </w:t>
      </w:r>
      <w:r w:rsidRPr="00E65178">
        <w:rPr>
          <w:b/>
          <w:bCs/>
          <w:sz w:val="28"/>
          <w:szCs w:val="28"/>
        </w:rPr>
        <w:t>Оздоровительная деятельность</w:t>
      </w:r>
      <w:r>
        <w:rPr>
          <w:b/>
          <w:bCs/>
          <w:sz w:val="28"/>
          <w:szCs w:val="28"/>
        </w:rPr>
        <w:t>:</w:t>
      </w:r>
      <w:r w:rsidRPr="001D16F0">
        <w:rPr>
          <w:sz w:val="28"/>
          <w:szCs w:val="28"/>
        </w:rPr>
        <w:t xml:space="preserve"> способствует формированию культуры физического здоровья, интереса к спорту, мотивирует детей на заботу о своем здоровье и активный отдых. Для успешной реализации данного блока необходимо оборудование детской площадки, приглашение учителя по физической культуре. Физические нагрузки, свежий воздух, знакомство с красивыми уголками природы, проведение оздоровительных и различных спортивно-развлекательных мероприятий способствует созданию положительного физиологического и психологического фона.</w:t>
      </w:r>
    </w:p>
    <w:p w:rsidR="00912C97" w:rsidRPr="001D16F0" w:rsidRDefault="00912C97" w:rsidP="00561409">
      <w:pPr>
        <w:pStyle w:val="NoSpacing"/>
        <w:ind w:firstLine="426"/>
        <w:jc w:val="both"/>
        <w:rPr>
          <w:sz w:val="28"/>
          <w:szCs w:val="28"/>
        </w:rPr>
      </w:pPr>
      <w:r w:rsidRPr="00E65178">
        <w:rPr>
          <w:b/>
          <w:bCs/>
          <w:sz w:val="28"/>
          <w:szCs w:val="28"/>
        </w:rPr>
        <w:t>Культурно-досуговая деятельность</w:t>
      </w:r>
      <w:r>
        <w:rPr>
          <w:b/>
          <w:bCs/>
          <w:sz w:val="28"/>
          <w:szCs w:val="28"/>
        </w:rPr>
        <w:t>:</w:t>
      </w:r>
      <w:r w:rsidRPr="001D16F0">
        <w:rPr>
          <w:sz w:val="28"/>
          <w:szCs w:val="28"/>
        </w:rPr>
        <w:t xml:space="preserve"> состоит из общелагерных и отрядных мероприятий (творческие конкурсы рисунков, стихов, частушек; изготовление плакатов; театрализованные игровые программы и т. д.).</w:t>
      </w:r>
    </w:p>
    <w:p w:rsidR="00912C97" w:rsidRDefault="00912C97" w:rsidP="00561409">
      <w:pPr>
        <w:pStyle w:val="NoSpacing"/>
        <w:ind w:firstLine="426"/>
        <w:jc w:val="both"/>
        <w:rPr>
          <w:sz w:val="28"/>
          <w:szCs w:val="28"/>
        </w:rPr>
      </w:pPr>
    </w:p>
    <w:p w:rsidR="00912C97" w:rsidRDefault="00912C97" w:rsidP="001F6F76">
      <w:pPr>
        <w:pStyle w:val="NoSpacing"/>
        <w:jc w:val="both"/>
        <w:rPr>
          <w:sz w:val="28"/>
          <w:szCs w:val="28"/>
        </w:rPr>
      </w:pPr>
      <w:r w:rsidRPr="001D16F0">
        <w:rPr>
          <w:sz w:val="28"/>
          <w:szCs w:val="28"/>
        </w:rPr>
        <w:t>Получение новых знаний при подготовке к мероприятиям различной направленности (викторинам, конкурсам и т. п.) приводит к обогащению мировоззрения ребенка, что, в свою очередь, сказывается на изменении личностного поведения каждого члена коллектива.</w:t>
      </w:r>
    </w:p>
    <w:p w:rsidR="00912C97" w:rsidRDefault="00912C97" w:rsidP="00561409">
      <w:pPr>
        <w:pStyle w:val="NoSpacing"/>
        <w:ind w:firstLine="426"/>
        <w:jc w:val="both"/>
        <w:rPr>
          <w:sz w:val="28"/>
          <w:szCs w:val="28"/>
        </w:rPr>
      </w:pPr>
    </w:p>
    <w:p w:rsidR="00912C97" w:rsidRDefault="00912C97" w:rsidP="00561409">
      <w:pPr>
        <w:pStyle w:val="NoSpacing"/>
        <w:ind w:firstLine="426"/>
        <w:jc w:val="both"/>
        <w:rPr>
          <w:sz w:val="28"/>
          <w:szCs w:val="28"/>
        </w:rPr>
      </w:pPr>
    </w:p>
    <w:p w:rsidR="00912C97" w:rsidRDefault="00912C97" w:rsidP="00561409">
      <w:pPr>
        <w:pStyle w:val="NoSpacing"/>
        <w:ind w:firstLine="426"/>
        <w:jc w:val="both"/>
        <w:rPr>
          <w:sz w:val="28"/>
          <w:szCs w:val="28"/>
        </w:rPr>
      </w:pPr>
    </w:p>
    <w:p w:rsidR="00912C97" w:rsidRDefault="00912C97" w:rsidP="00561409">
      <w:pPr>
        <w:pStyle w:val="NoSpacing"/>
        <w:ind w:firstLine="426"/>
        <w:jc w:val="both"/>
        <w:rPr>
          <w:sz w:val="28"/>
          <w:szCs w:val="28"/>
        </w:rPr>
      </w:pPr>
    </w:p>
    <w:p w:rsidR="00912C97" w:rsidRDefault="00912C97" w:rsidP="00561409">
      <w:pPr>
        <w:pStyle w:val="NoSpacing"/>
        <w:ind w:firstLine="426"/>
        <w:jc w:val="both"/>
        <w:rPr>
          <w:sz w:val="28"/>
          <w:szCs w:val="28"/>
        </w:rPr>
      </w:pPr>
    </w:p>
    <w:p w:rsidR="00912C97" w:rsidRPr="001D16F0" w:rsidRDefault="00912C97" w:rsidP="00561409">
      <w:pPr>
        <w:pStyle w:val="NoSpacing"/>
        <w:ind w:firstLine="426"/>
        <w:jc w:val="both"/>
        <w:rPr>
          <w:sz w:val="28"/>
          <w:szCs w:val="28"/>
        </w:rPr>
      </w:pPr>
    </w:p>
    <w:p w:rsidR="00912C97" w:rsidRDefault="00912C97" w:rsidP="001F6F76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Организация взаимодействия летнего лагеря дневного пребывания  </w:t>
      </w:r>
    </w:p>
    <w:p w:rsidR="00912C97" w:rsidRDefault="00912C97" w:rsidP="00561409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МБОУ Дубровской №2 СОШ</w:t>
      </w:r>
    </w:p>
    <w:p w:rsidR="00912C97" w:rsidRDefault="00912C97" w:rsidP="0083153B">
      <w:pPr>
        <w:rPr>
          <w:sz w:val="28"/>
          <w:szCs w:val="28"/>
        </w:rPr>
      </w:pPr>
    </w:p>
    <w:p w:rsidR="00912C97" w:rsidRDefault="00912C97" w:rsidP="00561409">
      <w:pPr>
        <w:jc w:val="center"/>
        <w:rPr>
          <w:sz w:val="28"/>
          <w:szCs w:val="28"/>
        </w:rPr>
      </w:pPr>
    </w:p>
    <w:p w:rsidR="00912C97" w:rsidRDefault="00912C97" w:rsidP="00561409">
      <w:pPr>
        <w:jc w:val="center"/>
        <w:rPr>
          <w:sz w:val="28"/>
          <w:szCs w:val="28"/>
        </w:rPr>
      </w:pPr>
    </w:p>
    <w:p w:rsidR="00912C97" w:rsidRDefault="00912C97" w:rsidP="00561409">
      <w:pPr>
        <w:jc w:val="center"/>
        <w:rPr>
          <w:sz w:val="28"/>
          <w:szCs w:val="28"/>
        </w:rPr>
      </w:pPr>
      <w:r>
        <w:rPr>
          <w:noProof/>
        </w:rPr>
        <w:pict>
          <v:rect id="_x0000_s1026" style="position:absolute;left:0;text-align:left;margin-left:314.95pt;margin-top:15.8pt;width:99pt;height:36pt;z-index:251652608" fillcolor="#92cddc" strokecolor="#92cddc" strokeweight="1pt">
            <v:fill color2="#daeef3" angle="-45" focus="-50%" type="gradient"/>
            <v:shadow on="t" type="perspective" color="#205867" opacity=".5" offset="1pt" offset2="-3pt"/>
            <v:textbox style="mso-next-textbox:#_x0000_s1026">
              <w:txbxContent>
                <w:p w:rsidR="00912C97" w:rsidRDefault="00912C97" w:rsidP="00561409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Музей </w:t>
                  </w:r>
                </w:p>
                <w:p w:rsidR="00912C97" w:rsidRDefault="00912C97" w:rsidP="00561409">
                  <w:pPr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      п. Сеща</w:t>
                  </w:r>
                </w:p>
              </w:txbxContent>
            </v:textbox>
          </v:rect>
        </w:pict>
      </w:r>
      <w:r>
        <w:rPr>
          <w:noProof/>
        </w:rPr>
        <w:pict>
          <v:oval id="_x0000_s1027" style="position:absolute;left:0;text-align:left;margin-left:126pt;margin-top:56.4pt;width:156pt;height:108pt;z-index:251651584" fillcolor="yellow" strokecolor="#d99594" strokeweight="1pt">
            <v:fill color2="#f2dbdb" angle="-45" focus="-50%" type="gradient"/>
            <v:imagedata embosscolor="shadow add(51)"/>
            <v:shadow on="t" type="perspective" color="#622423" opacity=".5" offset="1pt" offset2="-3pt"/>
            <o:extrusion v:ext="view" backdepth="1in" type="perspective"/>
            <v:textbox style="mso-next-textbox:#_x0000_s1027">
              <w:txbxContent>
                <w:p w:rsidR="00912C97" w:rsidRDefault="00912C97" w:rsidP="00561409">
                  <w:pPr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sz w:val="28"/>
                      <w:szCs w:val="28"/>
                    </w:rPr>
                    <w:t>Летний лагерь  дневного пребывания</w:t>
                  </w:r>
                </w:p>
                <w:p w:rsidR="00912C97" w:rsidRDefault="00912C97" w:rsidP="00561409">
                  <w:pPr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</w:p>
                <w:p w:rsidR="00912C97" w:rsidRDefault="00912C97" w:rsidP="00561409">
                  <w:pPr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</w:p>
                <w:p w:rsidR="00912C97" w:rsidRDefault="00912C97" w:rsidP="00561409"/>
              </w:txbxContent>
            </v:textbox>
          </v:oval>
        </w:pict>
      </w:r>
      <w:r>
        <w:rPr>
          <w:noProof/>
        </w:rPr>
        <w:pict>
          <v:rect id="_x0000_s1028" style="position:absolute;left:0;text-align:left;margin-left:-12pt;margin-top:133pt;width:102pt;height:46.9pt;z-index:251655680" fillcolor="#92cddc" strokecolor="#92cddc" strokeweight="1pt">
            <v:fill color2="#daeef3" angle="-45" focus="-50%" type="gradient"/>
            <v:shadow on="t" type="perspective" color="#205867" opacity=".5" offset="1pt" offset2="-3pt"/>
            <v:textbox style="mso-next-textbox:#_x0000_s1028">
              <w:txbxContent>
                <w:p w:rsidR="00912C97" w:rsidRDefault="00912C97" w:rsidP="00561409">
                  <w:pPr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sz w:val="28"/>
                      <w:szCs w:val="28"/>
                    </w:rPr>
                    <w:t>Дом культуры</w:t>
                  </w:r>
                </w:p>
                <w:p w:rsidR="00912C97" w:rsidRDefault="00912C97" w:rsidP="00561409">
                  <w:pPr>
                    <w:rPr>
                      <w:sz w:val="28"/>
                      <w:szCs w:val="28"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rect id="_x0000_s1029" style="position:absolute;left:0;text-align:left;margin-left:-24.75pt;margin-top:26pt;width:126pt;height:45pt;z-index:251656704" fillcolor="#92cddc" strokecolor="#92cddc" strokeweight="1pt">
            <v:fill color2="#daeef3" angle="-45" focus="-50%" type="gradient"/>
            <v:shadow on="t" type="perspective" color="#205867" opacity=".5" offset="1pt" offset2="-3pt"/>
            <v:textbox style="mso-next-textbox:#_x0000_s1029">
              <w:txbxContent>
                <w:p w:rsidR="00912C97" w:rsidRDefault="00912C97" w:rsidP="00561409">
                  <w:pPr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sz w:val="28"/>
                      <w:szCs w:val="28"/>
                    </w:rPr>
                    <w:t>Пожарная</w:t>
                  </w:r>
                </w:p>
                <w:p w:rsidR="00912C97" w:rsidRDefault="00912C97" w:rsidP="00561409">
                  <w:pPr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sz w:val="28"/>
                      <w:szCs w:val="28"/>
                    </w:rPr>
                    <w:t>часть</w:t>
                  </w:r>
                </w:p>
              </w:txbxContent>
            </v:textbox>
          </v:rect>
        </w:pict>
      </w:r>
      <w:r>
        <w:rPr>
          <w:noProof/>
        </w:rPr>
        <w:pict>
          <v:line id="_x0000_s1030" style="position:absolute;left:0;text-align:left;z-index:251657728" from="286.4pt,129.8pt" to="305.9pt,129.8pt">
            <v:stroke endarrow="block"/>
          </v:line>
        </w:pict>
      </w:r>
      <w:r>
        <w:rPr>
          <w:noProof/>
        </w:rPr>
        <w:pict>
          <v:line id="_x0000_s1031" style="position:absolute;left:0;text-align:left;flip:x;z-index:251658752" from="216.35pt,162.8pt" to="216.35pt,181.05pt">
            <v:stroke endarrow="block"/>
          </v:line>
        </w:pict>
      </w:r>
      <w:r>
        <w:rPr>
          <w:noProof/>
        </w:rPr>
        <w:pict>
          <v:line id="_x0000_s1032" style="position:absolute;left:0;text-align:left;flip:x;z-index:251659776" from="101.25pt,124.8pt" to="135.35pt,140.15pt">
            <v:stroke endarrow="block"/>
          </v:line>
        </w:pict>
      </w:r>
      <w:r>
        <w:rPr>
          <w:noProof/>
        </w:rPr>
        <w:pict>
          <v:rect id="_x0000_s1033" style="position:absolute;left:0;text-align:left;margin-left:179.55pt;margin-top:.65pt;width:63pt;height:23.9pt;z-index:251660800" fillcolor="#92cddc" strokecolor="#92cddc" strokeweight="1pt">
            <v:fill color2="#daeef3" angle="-45" focusposition=".5,.5" focussize="" focus="-50%" type="gradient"/>
            <v:shadow on="t" type="perspective" color="#205867" opacity=".5" offset="1pt" offset2="-3pt"/>
            <v:textbox style="mso-next-textbox:#_x0000_s1033">
              <w:txbxContent>
                <w:p w:rsidR="00912C97" w:rsidRDefault="00912C97" w:rsidP="00561409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ГИБДД</w:t>
                  </w:r>
                </w:p>
              </w:txbxContent>
            </v:textbox>
          </v:rect>
        </w:pict>
      </w:r>
      <w:r>
        <w:rPr>
          <w:noProof/>
        </w:rPr>
        <w:pict>
          <v:line id="_x0000_s1034" style="position:absolute;left:0;text-align:left;flip:y;z-index:251661824" from="211.8pt,29.3pt" to="211.8pt,57.6pt">
            <v:stroke endarrow="block"/>
          </v:line>
        </w:pict>
      </w:r>
      <w:r>
        <w:rPr>
          <w:noProof/>
        </w:rPr>
        <w:pict>
          <v:line id="_x0000_s1035" style="position:absolute;left:0;text-align:left;flip:x y;z-index:251662848" from="108pt,37.1pt" to="153.35pt,70.5pt">
            <v:stroke endarrow="block"/>
          </v:line>
        </w:pict>
      </w:r>
      <w:r>
        <w:rPr>
          <w:noProof/>
        </w:rPr>
        <w:pict>
          <v:line id="_x0000_s1036" style="position:absolute;left:0;text-align:left;flip:y;z-index:251663872" from="268.8pt,45.45pt" to="288.45pt,66.95pt">
            <v:stroke endarrow="block"/>
          </v:line>
        </w:pict>
      </w:r>
      <w:r>
        <w:rPr>
          <w:noProof/>
        </w:rPr>
        <w:pict>
          <v:rect id="_x0000_s1037" style="position:absolute;left:0;text-align:left;margin-left:312pt;margin-top:115.5pt;width:138pt;height:63pt;z-index:251653632" fillcolor="#92cddc" strokecolor="#92cddc" strokeweight="1pt">
            <v:fill color2="#daeef3" angle="-45" focus="-50%" type="gradient"/>
            <v:shadow on="t" type="perspective" color="#205867" opacity=".5" offset="1pt" offset2="-3pt"/>
            <v:textbox style="mso-next-textbox:#_x0000_s1037">
              <w:txbxContent>
                <w:p w:rsidR="00912C97" w:rsidRDefault="00912C97" w:rsidP="00561409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Спортивная площадка при школе </w:t>
                  </w:r>
                </w:p>
              </w:txbxContent>
            </v:textbox>
          </v:rect>
        </w:pict>
      </w:r>
    </w:p>
    <w:p w:rsidR="00912C97" w:rsidRDefault="00912C97" w:rsidP="00561409">
      <w:pPr>
        <w:rPr>
          <w:sz w:val="28"/>
          <w:szCs w:val="28"/>
        </w:rPr>
      </w:pPr>
    </w:p>
    <w:p w:rsidR="00912C97" w:rsidRDefault="00912C97" w:rsidP="00561409">
      <w:pPr>
        <w:rPr>
          <w:sz w:val="28"/>
          <w:szCs w:val="28"/>
        </w:rPr>
      </w:pPr>
    </w:p>
    <w:p w:rsidR="00912C97" w:rsidRDefault="00912C97" w:rsidP="00561409">
      <w:pPr>
        <w:rPr>
          <w:sz w:val="28"/>
          <w:szCs w:val="28"/>
        </w:rPr>
      </w:pPr>
    </w:p>
    <w:p w:rsidR="00912C97" w:rsidRDefault="00912C97" w:rsidP="00561409">
      <w:pPr>
        <w:rPr>
          <w:sz w:val="28"/>
          <w:szCs w:val="28"/>
        </w:rPr>
      </w:pPr>
    </w:p>
    <w:p w:rsidR="00912C97" w:rsidRDefault="00912C97" w:rsidP="00561409">
      <w:pPr>
        <w:rPr>
          <w:sz w:val="28"/>
          <w:szCs w:val="28"/>
        </w:rPr>
      </w:pPr>
    </w:p>
    <w:p w:rsidR="00912C97" w:rsidRDefault="00912C97" w:rsidP="00561409">
      <w:pPr>
        <w:rPr>
          <w:sz w:val="28"/>
          <w:szCs w:val="28"/>
        </w:rPr>
      </w:pPr>
    </w:p>
    <w:p w:rsidR="00912C97" w:rsidRDefault="00912C97" w:rsidP="00561409">
      <w:pPr>
        <w:rPr>
          <w:sz w:val="28"/>
          <w:szCs w:val="28"/>
        </w:rPr>
      </w:pPr>
    </w:p>
    <w:p w:rsidR="00912C97" w:rsidRDefault="00912C97" w:rsidP="00561409">
      <w:pPr>
        <w:rPr>
          <w:sz w:val="28"/>
          <w:szCs w:val="28"/>
        </w:rPr>
      </w:pPr>
    </w:p>
    <w:p w:rsidR="00912C97" w:rsidRDefault="00912C97" w:rsidP="00561409">
      <w:pPr>
        <w:rPr>
          <w:sz w:val="28"/>
          <w:szCs w:val="28"/>
        </w:rPr>
      </w:pPr>
    </w:p>
    <w:p w:rsidR="00912C97" w:rsidRDefault="00912C97" w:rsidP="00561409">
      <w:pPr>
        <w:rPr>
          <w:sz w:val="28"/>
          <w:szCs w:val="28"/>
        </w:rPr>
      </w:pPr>
    </w:p>
    <w:p w:rsidR="00912C97" w:rsidRDefault="00912C97" w:rsidP="00561409">
      <w:pPr>
        <w:spacing w:line="360" w:lineRule="auto"/>
        <w:jc w:val="both"/>
        <w:rPr>
          <w:sz w:val="28"/>
          <w:szCs w:val="28"/>
        </w:rPr>
      </w:pPr>
    </w:p>
    <w:p w:rsidR="00912C97" w:rsidRDefault="00912C97" w:rsidP="00561409">
      <w:pPr>
        <w:spacing w:line="360" w:lineRule="auto"/>
        <w:jc w:val="both"/>
        <w:rPr>
          <w:sz w:val="28"/>
          <w:szCs w:val="28"/>
        </w:rPr>
      </w:pPr>
      <w:r>
        <w:rPr>
          <w:noProof/>
        </w:rPr>
        <w:pict>
          <v:rect id="_x0000_s1038" style="position:absolute;left:0;text-align:left;margin-left:174pt;margin-top:.65pt;width:99pt;height:36pt;z-index:251654656" fillcolor="#92cddc" strokecolor="#92cddc" strokeweight="1pt">
            <v:fill color2="#daeef3" angle="-45" focus="-50%" type="gradient"/>
            <v:shadow on="t" type="perspective" color="#205867" opacity=".5" offset="1pt" offset2="-3pt"/>
            <v:textbox style="mso-next-textbox:#_x0000_s1038">
              <w:txbxContent>
                <w:p w:rsidR="00912C97" w:rsidRDefault="00912C97" w:rsidP="00561409">
                  <w:pPr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sz w:val="28"/>
                      <w:szCs w:val="28"/>
                    </w:rPr>
                    <w:t>Библиотека</w:t>
                  </w:r>
                </w:p>
                <w:p w:rsidR="00912C97" w:rsidRDefault="00912C97" w:rsidP="00561409">
                  <w:pPr>
                    <w:rPr>
                      <w:sz w:val="28"/>
                      <w:szCs w:val="28"/>
                    </w:rPr>
                  </w:pPr>
                </w:p>
              </w:txbxContent>
            </v:textbox>
          </v:rect>
        </w:pict>
      </w:r>
    </w:p>
    <w:p w:rsidR="00912C97" w:rsidRDefault="00912C97" w:rsidP="00561409">
      <w:pPr>
        <w:spacing w:line="360" w:lineRule="auto"/>
        <w:jc w:val="both"/>
        <w:rPr>
          <w:sz w:val="28"/>
          <w:szCs w:val="28"/>
        </w:rPr>
      </w:pPr>
    </w:p>
    <w:p w:rsidR="00912C97" w:rsidRDefault="00912C97" w:rsidP="00561409">
      <w:pPr>
        <w:tabs>
          <w:tab w:val="num" w:pos="0"/>
          <w:tab w:val="left" w:pos="3900"/>
        </w:tabs>
        <w:spacing w:line="360" w:lineRule="auto"/>
        <w:rPr>
          <w:sz w:val="28"/>
          <w:szCs w:val="28"/>
        </w:rPr>
      </w:pPr>
    </w:p>
    <w:p w:rsidR="00912C97" w:rsidRDefault="00912C97" w:rsidP="00561409">
      <w:pPr>
        <w:tabs>
          <w:tab w:val="num" w:pos="0"/>
          <w:tab w:val="left" w:pos="3900"/>
        </w:tabs>
        <w:spacing w:line="360" w:lineRule="auto"/>
        <w:rPr>
          <w:sz w:val="28"/>
          <w:szCs w:val="28"/>
        </w:rPr>
      </w:pPr>
    </w:p>
    <w:p w:rsidR="00912C97" w:rsidRDefault="00912C97" w:rsidP="00561409">
      <w:pPr>
        <w:tabs>
          <w:tab w:val="num" w:pos="0"/>
          <w:tab w:val="left" w:pos="3900"/>
        </w:tabs>
        <w:spacing w:line="360" w:lineRule="auto"/>
        <w:rPr>
          <w:sz w:val="28"/>
          <w:szCs w:val="28"/>
        </w:rPr>
      </w:pPr>
    </w:p>
    <w:p w:rsidR="00912C97" w:rsidRDefault="00912C97" w:rsidP="00561409">
      <w:pPr>
        <w:tabs>
          <w:tab w:val="num" w:pos="0"/>
          <w:tab w:val="left" w:pos="3900"/>
        </w:tabs>
        <w:spacing w:line="360" w:lineRule="auto"/>
        <w:rPr>
          <w:sz w:val="28"/>
          <w:szCs w:val="28"/>
        </w:rPr>
      </w:pPr>
    </w:p>
    <w:p w:rsidR="00912C97" w:rsidRDefault="00912C97" w:rsidP="00561409">
      <w:pPr>
        <w:tabs>
          <w:tab w:val="num" w:pos="0"/>
          <w:tab w:val="left" w:pos="3900"/>
        </w:tabs>
        <w:spacing w:line="360" w:lineRule="auto"/>
        <w:rPr>
          <w:sz w:val="28"/>
          <w:szCs w:val="28"/>
        </w:rPr>
      </w:pPr>
    </w:p>
    <w:p w:rsidR="00912C97" w:rsidRDefault="00912C97" w:rsidP="00561409">
      <w:pPr>
        <w:tabs>
          <w:tab w:val="num" w:pos="0"/>
          <w:tab w:val="left" w:pos="3900"/>
        </w:tabs>
        <w:spacing w:line="360" w:lineRule="auto"/>
        <w:rPr>
          <w:sz w:val="28"/>
          <w:szCs w:val="28"/>
        </w:rPr>
      </w:pPr>
    </w:p>
    <w:p w:rsidR="00912C97" w:rsidRDefault="00912C97" w:rsidP="00561409">
      <w:pPr>
        <w:tabs>
          <w:tab w:val="num" w:pos="0"/>
          <w:tab w:val="left" w:pos="3900"/>
        </w:tabs>
        <w:spacing w:line="360" w:lineRule="auto"/>
        <w:rPr>
          <w:sz w:val="28"/>
          <w:szCs w:val="28"/>
        </w:rPr>
      </w:pPr>
    </w:p>
    <w:p w:rsidR="00912C97" w:rsidRPr="00B57CE2" w:rsidRDefault="00912C97" w:rsidP="00561409">
      <w:pPr>
        <w:tabs>
          <w:tab w:val="num" w:pos="0"/>
          <w:tab w:val="left" w:pos="3900"/>
        </w:tabs>
        <w:spacing w:line="360" w:lineRule="auto"/>
        <w:jc w:val="center"/>
        <w:rPr>
          <w:b/>
          <w:bCs/>
          <w:sz w:val="28"/>
          <w:szCs w:val="28"/>
        </w:rPr>
      </w:pPr>
      <w:r w:rsidRPr="00B57CE2">
        <w:rPr>
          <w:b/>
          <w:bCs/>
          <w:sz w:val="28"/>
          <w:szCs w:val="28"/>
        </w:rPr>
        <w:t>Кадровое обеспечение</w:t>
      </w:r>
    </w:p>
    <w:p w:rsidR="00912C97" w:rsidRPr="00E65178" w:rsidRDefault="00912C97" w:rsidP="00561409">
      <w:pPr>
        <w:pStyle w:val="NoSpacing"/>
        <w:jc w:val="both"/>
        <w:rPr>
          <w:sz w:val="28"/>
          <w:szCs w:val="28"/>
        </w:rPr>
      </w:pPr>
      <w:r w:rsidRPr="00E65178">
        <w:rPr>
          <w:sz w:val="28"/>
          <w:szCs w:val="28"/>
        </w:rPr>
        <w:t>Система подготовки педагогических кадров для работы в лагере:</w:t>
      </w:r>
    </w:p>
    <w:p w:rsidR="00912C97" w:rsidRPr="00E65178" w:rsidRDefault="00912C97" w:rsidP="00561409">
      <w:pPr>
        <w:pStyle w:val="NoSpacing"/>
        <w:jc w:val="both"/>
        <w:rPr>
          <w:sz w:val="28"/>
          <w:szCs w:val="28"/>
        </w:rPr>
      </w:pPr>
      <w:r w:rsidRPr="00E65178">
        <w:rPr>
          <w:sz w:val="28"/>
          <w:szCs w:val="28"/>
        </w:rPr>
        <w:t xml:space="preserve">     Одной из основных задач организационного и методического обеспечения деятельности программы является профессиональная подготовка специалистов.</w:t>
      </w:r>
    </w:p>
    <w:p w:rsidR="00912C97" w:rsidRPr="00E65178" w:rsidRDefault="00912C97" w:rsidP="00561409">
      <w:pPr>
        <w:pStyle w:val="NoSpacing"/>
        <w:jc w:val="both"/>
        <w:rPr>
          <w:sz w:val="28"/>
          <w:szCs w:val="28"/>
        </w:rPr>
      </w:pPr>
      <w:r w:rsidRPr="00E65178">
        <w:rPr>
          <w:sz w:val="28"/>
          <w:szCs w:val="28"/>
        </w:rPr>
        <w:t xml:space="preserve">     Педагогический коллектив представлен педагогами М</w:t>
      </w:r>
      <w:r>
        <w:rPr>
          <w:sz w:val="28"/>
          <w:szCs w:val="28"/>
        </w:rPr>
        <w:t>Б</w:t>
      </w:r>
      <w:r w:rsidRPr="00E65178">
        <w:rPr>
          <w:sz w:val="28"/>
          <w:szCs w:val="28"/>
        </w:rPr>
        <w:t>ОУ «</w:t>
      </w:r>
      <w:r>
        <w:rPr>
          <w:sz w:val="28"/>
          <w:szCs w:val="28"/>
        </w:rPr>
        <w:t>Дубровская №2</w:t>
      </w:r>
      <w:r w:rsidRPr="00E65178">
        <w:rPr>
          <w:sz w:val="28"/>
          <w:szCs w:val="28"/>
        </w:rPr>
        <w:t xml:space="preserve"> СОШ» - людьми-единомышленниками, имеющими опыт работы с детьми в летних оздоровительных лагерях дневного пребывания.</w:t>
      </w:r>
    </w:p>
    <w:p w:rsidR="00912C97" w:rsidRPr="00E65178" w:rsidRDefault="00912C97" w:rsidP="00561409">
      <w:pPr>
        <w:pStyle w:val="NoSpacing"/>
        <w:jc w:val="both"/>
        <w:rPr>
          <w:sz w:val="28"/>
          <w:szCs w:val="28"/>
        </w:rPr>
      </w:pPr>
      <w:r w:rsidRPr="00E65178">
        <w:rPr>
          <w:sz w:val="28"/>
          <w:szCs w:val="28"/>
        </w:rPr>
        <w:t xml:space="preserve">    Для проведения спортивных мероприятий, мониторинга состояния здоровья привлекается учитель физической культуры. </w:t>
      </w:r>
    </w:p>
    <w:p w:rsidR="00912C97" w:rsidRDefault="00912C97" w:rsidP="00561409">
      <w:pPr>
        <w:pStyle w:val="NoSpacing"/>
        <w:jc w:val="both"/>
        <w:rPr>
          <w:sz w:val="28"/>
          <w:szCs w:val="28"/>
        </w:rPr>
      </w:pPr>
      <w:r w:rsidRPr="00E65178">
        <w:rPr>
          <w:sz w:val="28"/>
          <w:szCs w:val="28"/>
        </w:rPr>
        <w:t xml:space="preserve">     Административно-хозяйственная деятельность лагеря обеспечивается постоянными сотрудниками М</w:t>
      </w:r>
      <w:r>
        <w:rPr>
          <w:sz w:val="28"/>
          <w:szCs w:val="28"/>
        </w:rPr>
        <w:t>Б</w:t>
      </w:r>
      <w:r w:rsidRPr="00E65178">
        <w:rPr>
          <w:sz w:val="28"/>
          <w:szCs w:val="28"/>
        </w:rPr>
        <w:t>ОУ «</w:t>
      </w:r>
      <w:r>
        <w:rPr>
          <w:sz w:val="28"/>
          <w:szCs w:val="28"/>
        </w:rPr>
        <w:t>Дубровская №2 СОШ</w:t>
      </w:r>
      <w:r w:rsidRPr="00E65178">
        <w:rPr>
          <w:sz w:val="28"/>
          <w:szCs w:val="28"/>
        </w:rPr>
        <w:t>», имеющими соответствующее профессиональное образование.</w:t>
      </w:r>
    </w:p>
    <w:p w:rsidR="00912C97" w:rsidRDefault="00912C97" w:rsidP="00561409">
      <w:pPr>
        <w:pStyle w:val="NoSpacing"/>
        <w:jc w:val="both"/>
        <w:rPr>
          <w:sz w:val="28"/>
          <w:szCs w:val="28"/>
        </w:rPr>
      </w:pPr>
    </w:p>
    <w:p w:rsidR="00912C97" w:rsidRDefault="00912C97" w:rsidP="001F6F76">
      <w:pPr>
        <w:pStyle w:val="NoSpacing"/>
        <w:rPr>
          <w:b/>
          <w:bCs/>
          <w:i/>
          <w:iCs/>
          <w:sz w:val="28"/>
          <w:szCs w:val="28"/>
        </w:rPr>
      </w:pPr>
      <w:r w:rsidRPr="00E65178">
        <w:rPr>
          <w:b/>
          <w:bCs/>
          <w:i/>
          <w:iCs/>
          <w:sz w:val="28"/>
          <w:szCs w:val="28"/>
        </w:rPr>
        <w:t>Кадровое обеспечение программы:</w:t>
      </w:r>
    </w:p>
    <w:p w:rsidR="00912C97" w:rsidRPr="00E65178" w:rsidRDefault="00912C97" w:rsidP="00561409">
      <w:pPr>
        <w:pStyle w:val="NoSpacing"/>
        <w:jc w:val="center"/>
        <w:rPr>
          <w:b/>
          <w:bCs/>
          <w:i/>
          <w:iCs/>
          <w:sz w:val="28"/>
          <w:szCs w:val="28"/>
        </w:rPr>
      </w:pPr>
    </w:p>
    <w:p w:rsidR="00912C97" w:rsidRPr="00E65178" w:rsidRDefault="00912C97" w:rsidP="00561409">
      <w:pPr>
        <w:pStyle w:val="NoSpacing"/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>Начальник лагеря- 1;</w:t>
      </w:r>
    </w:p>
    <w:p w:rsidR="00912C97" w:rsidRDefault="00912C97" w:rsidP="00561409">
      <w:pPr>
        <w:pStyle w:val="NoSpacing"/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Педагогов- воспитателей -19;</w:t>
      </w:r>
    </w:p>
    <w:p w:rsidR="00912C97" w:rsidRDefault="00912C97" w:rsidP="00561409">
      <w:pPr>
        <w:pStyle w:val="NoSpacing"/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>Административно-хозяйственного и обслуживающего персонала- 2;</w:t>
      </w:r>
    </w:p>
    <w:p w:rsidR="00912C97" w:rsidRPr="0083153B" w:rsidRDefault="00912C97" w:rsidP="0083153B">
      <w:pPr>
        <w:pStyle w:val="NoSpacing"/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Персонала пищеблока – 3 повара, 2-кухонных работника</w:t>
      </w:r>
    </w:p>
    <w:p w:rsidR="00912C97" w:rsidRDefault="00912C97" w:rsidP="00561409">
      <w:pPr>
        <w:pStyle w:val="NoSpacing"/>
        <w:ind w:firstLine="426"/>
        <w:jc w:val="both"/>
        <w:rPr>
          <w:sz w:val="28"/>
          <w:szCs w:val="28"/>
        </w:rPr>
      </w:pPr>
    </w:p>
    <w:p w:rsidR="00912C97" w:rsidRPr="00E65178" w:rsidRDefault="00912C97" w:rsidP="00561409">
      <w:pPr>
        <w:pStyle w:val="NoSpacing"/>
        <w:ind w:firstLine="426"/>
        <w:jc w:val="both"/>
        <w:rPr>
          <w:sz w:val="28"/>
          <w:szCs w:val="28"/>
        </w:rPr>
      </w:pPr>
      <w:r w:rsidRPr="00E65178">
        <w:rPr>
          <w:sz w:val="28"/>
          <w:szCs w:val="28"/>
        </w:rPr>
        <w:t xml:space="preserve">  Подбор начальника лагеря, воспитателей проводит администрация школы. Начальник лагеря определяет функциональные обя</w:t>
      </w:r>
      <w:r>
        <w:rPr>
          <w:sz w:val="28"/>
          <w:szCs w:val="28"/>
        </w:rPr>
        <w:t>занности персонала, руководит вс</w:t>
      </w:r>
      <w:r w:rsidRPr="00E65178">
        <w:rPr>
          <w:sz w:val="28"/>
          <w:szCs w:val="28"/>
        </w:rPr>
        <w:t>ей работой лагеря и несет ответственность за состояние воспитательной, хозяйственной и финансовой работы, соблюдение распорядка дня, трудового законодательства, обеспечение здоровья и жизни воспитанников, планирует, организует и контролирует все направления деятельности лагеря, отвечает за качество и эффективность.</w:t>
      </w:r>
    </w:p>
    <w:p w:rsidR="00912C97" w:rsidRPr="00E65178" w:rsidRDefault="00912C97" w:rsidP="00561409">
      <w:pPr>
        <w:pStyle w:val="NoSpacing"/>
        <w:ind w:firstLine="426"/>
        <w:jc w:val="both"/>
        <w:rPr>
          <w:sz w:val="28"/>
          <w:szCs w:val="28"/>
        </w:rPr>
      </w:pPr>
      <w:r w:rsidRPr="00E65178">
        <w:rPr>
          <w:sz w:val="28"/>
          <w:szCs w:val="28"/>
        </w:rPr>
        <w:t>Воспитатели организуют воспитательную работу, отвечают за жизнь и безопасность ее участников. Функции воспитателя заключаются в полной организации жизнедеятельности своего отряда: дежурство, труд по самообслуживанию, организация участия в мероприятиях. Воспитатель несет персональную ответственность за жизнь и здоровье каждого ребенка своего отряда.</w:t>
      </w:r>
    </w:p>
    <w:p w:rsidR="00912C97" w:rsidRPr="00E65178" w:rsidRDefault="00912C97" w:rsidP="00561409">
      <w:pPr>
        <w:pStyle w:val="NoSpacing"/>
        <w:ind w:firstLine="426"/>
        <w:jc w:val="both"/>
        <w:rPr>
          <w:sz w:val="28"/>
          <w:szCs w:val="28"/>
        </w:rPr>
      </w:pPr>
      <w:r w:rsidRPr="00E65178">
        <w:rPr>
          <w:sz w:val="28"/>
          <w:szCs w:val="28"/>
        </w:rPr>
        <w:t>Обязанности обслуживающего персонала определяются начальником лагеря.</w:t>
      </w:r>
    </w:p>
    <w:p w:rsidR="00912C97" w:rsidRPr="00E65178" w:rsidRDefault="00912C97" w:rsidP="00561409">
      <w:pPr>
        <w:pStyle w:val="NoSpacing"/>
        <w:ind w:firstLine="426"/>
        <w:jc w:val="both"/>
        <w:rPr>
          <w:sz w:val="28"/>
          <w:szCs w:val="28"/>
        </w:rPr>
      </w:pPr>
      <w:r w:rsidRPr="00E65178">
        <w:rPr>
          <w:sz w:val="28"/>
          <w:szCs w:val="28"/>
        </w:rPr>
        <w:t>Начальник и педагогический коллектив, специалисты хозяйства отвечают за соблюдение правил техники безопасности, выполнение мероприятий по охране жизни и здоровья воспитанников во время участия в соревнованиях, массовых праздниках и других мероприятиях.</w:t>
      </w:r>
    </w:p>
    <w:p w:rsidR="00912C97" w:rsidRDefault="00912C97" w:rsidP="00561409">
      <w:pPr>
        <w:pStyle w:val="NoSpacing"/>
        <w:jc w:val="both"/>
        <w:rPr>
          <w:sz w:val="28"/>
          <w:szCs w:val="28"/>
        </w:rPr>
      </w:pPr>
    </w:p>
    <w:p w:rsidR="00912C97" w:rsidRDefault="00912C97" w:rsidP="00561409">
      <w:pPr>
        <w:pStyle w:val="NoSpacing"/>
        <w:jc w:val="both"/>
        <w:rPr>
          <w:sz w:val="28"/>
          <w:szCs w:val="28"/>
        </w:rPr>
      </w:pPr>
    </w:p>
    <w:p w:rsidR="00912C97" w:rsidRDefault="00912C97" w:rsidP="00561409">
      <w:pPr>
        <w:pStyle w:val="NoSpacing"/>
        <w:jc w:val="both"/>
        <w:rPr>
          <w:sz w:val="28"/>
          <w:szCs w:val="28"/>
        </w:rPr>
      </w:pPr>
    </w:p>
    <w:p w:rsidR="00912C97" w:rsidRDefault="00912C97" w:rsidP="00561409">
      <w:pPr>
        <w:pStyle w:val="NoSpacing"/>
        <w:jc w:val="both"/>
        <w:rPr>
          <w:sz w:val="28"/>
          <w:szCs w:val="28"/>
        </w:rPr>
      </w:pPr>
    </w:p>
    <w:p w:rsidR="00912C97" w:rsidRDefault="00912C97" w:rsidP="00561409">
      <w:pPr>
        <w:pStyle w:val="NoSpacing"/>
        <w:ind w:left="360"/>
        <w:jc w:val="center"/>
        <w:rPr>
          <w:b/>
          <w:bCs/>
          <w:i/>
          <w:iCs/>
          <w:sz w:val="28"/>
          <w:szCs w:val="28"/>
        </w:rPr>
      </w:pPr>
      <w:r w:rsidRPr="00E65178">
        <w:rPr>
          <w:b/>
          <w:bCs/>
          <w:i/>
          <w:iCs/>
          <w:sz w:val="28"/>
          <w:szCs w:val="28"/>
        </w:rPr>
        <w:t>Схема управления программой</w:t>
      </w:r>
    </w:p>
    <w:p w:rsidR="00912C97" w:rsidRPr="00E65178" w:rsidRDefault="00912C97" w:rsidP="00561409">
      <w:pPr>
        <w:pStyle w:val="NoSpacing"/>
        <w:rPr>
          <w:b/>
          <w:bCs/>
          <w:i/>
          <w:iCs/>
          <w:sz w:val="28"/>
          <w:szCs w:val="28"/>
        </w:rPr>
      </w:pPr>
    </w:p>
    <w:p w:rsidR="00912C97" w:rsidRPr="00E65178" w:rsidRDefault="00912C97" w:rsidP="00561409">
      <w:pPr>
        <w:pStyle w:val="NoSpacing"/>
        <w:jc w:val="both"/>
        <w:rPr>
          <w:sz w:val="28"/>
          <w:szCs w:val="28"/>
        </w:rPr>
      </w:pPr>
      <w:r w:rsidRPr="00E65178">
        <w:rPr>
          <w:sz w:val="28"/>
          <w:szCs w:val="28"/>
        </w:rPr>
        <w:t xml:space="preserve">      Участниками данной программы являются дети в возрасте от </w:t>
      </w:r>
      <w:r>
        <w:rPr>
          <w:sz w:val="28"/>
          <w:szCs w:val="28"/>
        </w:rPr>
        <w:t>7до 16</w:t>
      </w:r>
      <w:r w:rsidRPr="00E65178">
        <w:rPr>
          <w:sz w:val="28"/>
          <w:szCs w:val="28"/>
        </w:rPr>
        <w:t xml:space="preserve"> лет различных социальных групп.</w:t>
      </w:r>
    </w:p>
    <w:p w:rsidR="00912C97" w:rsidRPr="00E65178" w:rsidRDefault="00912C97" w:rsidP="00561409">
      <w:pPr>
        <w:pStyle w:val="NoSpacing"/>
        <w:jc w:val="both"/>
        <w:rPr>
          <w:sz w:val="28"/>
          <w:szCs w:val="28"/>
        </w:rPr>
      </w:pPr>
      <w:r w:rsidRPr="00E65178">
        <w:rPr>
          <w:sz w:val="28"/>
          <w:szCs w:val="28"/>
        </w:rPr>
        <w:t xml:space="preserve">       Для организации работы по реализации программы смены:</w:t>
      </w:r>
    </w:p>
    <w:p w:rsidR="00912C97" w:rsidRPr="00E65178" w:rsidRDefault="00912C97" w:rsidP="00561409">
      <w:pPr>
        <w:pStyle w:val="NoSpacing"/>
        <w:jc w:val="both"/>
        <w:rPr>
          <w:sz w:val="28"/>
          <w:szCs w:val="28"/>
        </w:rPr>
      </w:pPr>
      <w:r w:rsidRPr="00E65178">
        <w:rPr>
          <w:sz w:val="28"/>
          <w:szCs w:val="28"/>
        </w:rPr>
        <w:t>-проводятся ежедневные планерки воспитателей;</w:t>
      </w:r>
    </w:p>
    <w:p w:rsidR="00912C97" w:rsidRPr="00E65178" w:rsidRDefault="00912C97" w:rsidP="00561409">
      <w:pPr>
        <w:pStyle w:val="NoSpacing"/>
        <w:jc w:val="both"/>
        <w:rPr>
          <w:sz w:val="28"/>
          <w:szCs w:val="28"/>
        </w:rPr>
      </w:pPr>
      <w:r w:rsidRPr="00E65178">
        <w:rPr>
          <w:sz w:val="28"/>
          <w:szCs w:val="28"/>
        </w:rPr>
        <w:t>-составляются планы работы отрядных воспитателей, где отражаются и анализируются события и проблемы дня;</w:t>
      </w:r>
    </w:p>
    <w:p w:rsidR="00912C97" w:rsidRPr="00E65178" w:rsidRDefault="00912C97" w:rsidP="00561409">
      <w:pPr>
        <w:pStyle w:val="NoSpacing"/>
        <w:jc w:val="both"/>
        <w:rPr>
          <w:sz w:val="28"/>
          <w:szCs w:val="28"/>
        </w:rPr>
      </w:pPr>
      <w:r w:rsidRPr="00E65178">
        <w:rPr>
          <w:sz w:val="28"/>
          <w:szCs w:val="28"/>
        </w:rPr>
        <w:t>-проводятся анкетирование и тестирование воспитанников на различных этапах смены («Экран настроения»);</w:t>
      </w:r>
    </w:p>
    <w:p w:rsidR="00912C97" w:rsidRPr="00E65178" w:rsidRDefault="00912C97" w:rsidP="00561409">
      <w:pPr>
        <w:pStyle w:val="NoSpacing"/>
        <w:jc w:val="both"/>
        <w:rPr>
          <w:sz w:val="28"/>
          <w:szCs w:val="28"/>
        </w:rPr>
      </w:pPr>
      <w:r w:rsidRPr="00E65178">
        <w:rPr>
          <w:sz w:val="28"/>
          <w:szCs w:val="28"/>
        </w:rPr>
        <w:t>-оказывается методическая и консультативная помощь педагогам;</w:t>
      </w:r>
    </w:p>
    <w:p w:rsidR="00912C97" w:rsidRPr="00E65178" w:rsidRDefault="00912C97" w:rsidP="00561409">
      <w:pPr>
        <w:pStyle w:val="NoSpacing"/>
        <w:jc w:val="both"/>
        <w:rPr>
          <w:sz w:val="28"/>
          <w:szCs w:val="28"/>
        </w:rPr>
      </w:pPr>
      <w:r w:rsidRPr="00E65178">
        <w:rPr>
          <w:sz w:val="28"/>
          <w:szCs w:val="28"/>
        </w:rPr>
        <w:t>-сотрудники  обеспечиваются методической литературой, инструментарием по проведению тренинговых мероприятий, тематических мероприятий и т. д.;</w:t>
      </w:r>
    </w:p>
    <w:p w:rsidR="00912C97" w:rsidRPr="00E65178" w:rsidRDefault="00912C97" w:rsidP="00561409">
      <w:pPr>
        <w:pStyle w:val="NoSpacing"/>
        <w:jc w:val="both"/>
        <w:rPr>
          <w:sz w:val="28"/>
          <w:szCs w:val="28"/>
        </w:rPr>
      </w:pPr>
      <w:r w:rsidRPr="00E65178">
        <w:rPr>
          <w:sz w:val="28"/>
          <w:szCs w:val="28"/>
        </w:rPr>
        <w:t>-проводятся инструктажи с педагогами по охране жизни здоровья; мероприятий по профилактике детского травматизма.</w:t>
      </w:r>
    </w:p>
    <w:p w:rsidR="00912C97" w:rsidRPr="007808E0" w:rsidRDefault="00912C97" w:rsidP="00561409">
      <w:pPr>
        <w:rPr>
          <w:sz w:val="28"/>
          <w:szCs w:val="28"/>
        </w:rPr>
      </w:pPr>
      <w:r w:rsidRPr="007808E0">
        <w:rPr>
          <w:sz w:val="28"/>
          <w:szCs w:val="28"/>
        </w:rPr>
        <w:t>В лагере работает библиотекарь, врач, фельдшер, спортивный организатор и музыкальный работник, руководители кружков, психологическая служба.</w:t>
      </w:r>
    </w:p>
    <w:p w:rsidR="00912C97" w:rsidRDefault="00912C97" w:rsidP="00561409">
      <w:pPr>
        <w:rPr>
          <w:sz w:val="28"/>
          <w:szCs w:val="28"/>
        </w:rPr>
      </w:pPr>
    </w:p>
    <w:p w:rsidR="00912C97" w:rsidRDefault="00912C97" w:rsidP="00561409">
      <w:pPr>
        <w:rPr>
          <w:sz w:val="28"/>
          <w:szCs w:val="28"/>
        </w:rPr>
      </w:pPr>
    </w:p>
    <w:p w:rsidR="00912C97" w:rsidRDefault="00912C97" w:rsidP="00561409">
      <w:pPr>
        <w:rPr>
          <w:sz w:val="28"/>
          <w:szCs w:val="28"/>
        </w:rPr>
      </w:pPr>
    </w:p>
    <w:p w:rsidR="00912C97" w:rsidRDefault="00912C97" w:rsidP="00561409">
      <w:pPr>
        <w:rPr>
          <w:sz w:val="28"/>
          <w:szCs w:val="28"/>
        </w:rPr>
      </w:pPr>
    </w:p>
    <w:p w:rsidR="00912C97" w:rsidRDefault="00912C97" w:rsidP="00561409">
      <w:pPr>
        <w:rPr>
          <w:sz w:val="28"/>
          <w:szCs w:val="28"/>
        </w:rPr>
      </w:pPr>
    </w:p>
    <w:p w:rsidR="00912C97" w:rsidRDefault="00912C97" w:rsidP="00561409">
      <w:pPr>
        <w:rPr>
          <w:sz w:val="28"/>
          <w:szCs w:val="28"/>
        </w:rPr>
      </w:pPr>
    </w:p>
    <w:p w:rsidR="00912C97" w:rsidRDefault="00912C97" w:rsidP="00561409">
      <w:pPr>
        <w:rPr>
          <w:sz w:val="28"/>
          <w:szCs w:val="28"/>
        </w:rPr>
      </w:pPr>
    </w:p>
    <w:p w:rsidR="00912C97" w:rsidRDefault="00912C97" w:rsidP="00561409">
      <w:pPr>
        <w:rPr>
          <w:sz w:val="28"/>
          <w:szCs w:val="28"/>
        </w:rPr>
      </w:pPr>
    </w:p>
    <w:p w:rsidR="00912C97" w:rsidRDefault="00912C97" w:rsidP="00561409">
      <w:pPr>
        <w:rPr>
          <w:sz w:val="28"/>
          <w:szCs w:val="28"/>
        </w:rPr>
      </w:pPr>
    </w:p>
    <w:p w:rsidR="00912C97" w:rsidRDefault="00912C97" w:rsidP="00561409">
      <w:pPr>
        <w:rPr>
          <w:sz w:val="28"/>
          <w:szCs w:val="28"/>
        </w:rPr>
      </w:pPr>
    </w:p>
    <w:p w:rsidR="00912C97" w:rsidRDefault="00912C97" w:rsidP="00561409">
      <w:pPr>
        <w:rPr>
          <w:sz w:val="28"/>
          <w:szCs w:val="28"/>
        </w:rPr>
      </w:pPr>
    </w:p>
    <w:p w:rsidR="00912C97" w:rsidRDefault="00912C97" w:rsidP="00561409">
      <w:pPr>
        <w:rPr>
          <w:sz w:val="28"/>
          <w:szCs w:val="28"/>
        </w:rPr>
      </w:pPr>
    </w:p>
    <w:p w:rsidR="00912C97" w:rsidRDefault="00912C97" w:rsidP="00561409">
      <w:pPr>
        <w:rPr>
          <w:sz w:val="28"/>
          <w:szCs w:val="28"/>
        </w:rPr>
      </w:pPr>
    </w:p>
    <w:p w:rsidR="00912C97" w:rsidRDefault="00912C97" w:rsidP="00561409">
      <w:pPr>
        <w:rPr>
          <w:sz w:val="28"/>
          <w:szCs w:val="28"/>
        </w:rPr>
      </w:pPr>
    </w:p>
    <w:p w:rsidR="00912C97" w:rsidRDefault="00912C97" w:rsidP="00561409">
      <w:pPr>
        <w:rPr>
          <w:sz w:val="28"/>
          <w:szCs w:val="28"/>
        </w:rPr>
      </w:pPr>
    </w:p>
    <w:p w:rsidR="00912C97" w:rsidRDefault="00912C97" w:rsidP="00561409">
      <w:pPr>
        <w:rPr>
          <w:sz w:val="28"/>
          <w:szCs w:val="28"/>
        </w:rPr>
      </w:pPr>
    </w:p>
    <w:p w:rsidR="00912C97" w:rsidRDefault="00912C97" w:rsidP="00561409">
      <w:pPr>
        <w:rPr>
          <w:sz w:val="28"/>
          <w:szCs w:val="28"/>
        </w:rPr>
      </w:pPr>
    </w:p>
    <w:p w:rsidR="00912C97" w:rsidRDefault="00912C97" w:rsidP="00561409">
      <w:pPr>
        <w:rPr>
          <w:sz w:val="28"/>
          <w:szCs w:val="28"/>
        </w:rPr>
      </w:pPr>
    </w:p>
    <w:p w:rsidR="00912C97" w:rsidRDefault="00912C97" w:rsidP="00561409">
      <w:pPr>
        <w:rPr>
          <w:sz w:val="28"/>
          <w:szCs w:val="28"/>
        </w:rPr>
      </w:pPr>
    </w:p>
    <w:p w:rsidR="00912C97" w:rsidRDefault="00912C97" w:rsidP="00561409">
      <w:pPr>
        <w:rPr>
          <w:sz w:val="28"/>
          <w:szCs w:val="28"/>
        </w:rPr>
      </w:pPr>
    </w:p>
    <w:p w:rsidR="00912C97" w:rsidRDefault="00912C97" w:rsidP="00561409">
      <w:pPr>
        <w:rPr>
          <w:sz w:val="28"/>
          <w:szCs w:val="28"/>
        </w:rPr>
      </w:pPr>
    </w:p>
    <w:p w:rsidR="00912C97" w:rsidRDefault="00912C97" w:rsidP="00561409">
      <w:pPr>
        <w:rPr>
          <w:sz w:val="28"/>
          <w:szCs w:val="28"/>
        </w:rPr>
      </w:pPr>
    </w:p>
    <w:p w:rsidR="00912C97" w:rsidRDefault="00912C97" w:rsidP="00561409">
      <w:pPr>
        <w:rPr>
          <w:sz w:val="28"/>
          <w:szCs w:val="28"/>
        </w:rPr>
      </w:pPr>
    </w:p>
    <w:p w:rsidR="00912C97" w:rsidRDefault="00912C97" w:rsidP="00561409">
      <w:pPr>
        <w:rPr>
          <w:sz w:val="28"/>
          <w:szCs w:val="28"/>
        </w:rPr>
      </w:pPr>
    </w:p>
    <w:p w:rsidR="00912C97" w:rsidRDefault="00912C97" w:rsidP="00561409">
      <w:pPr>
        <w:rPr>
          <w:sz w:val="28"/>
          <w:szCs w:val="28"/>
        </w:rPr>
      </w:pPr>
    </w:p>
    <w:p w:rsidR="00912C97" w:rsidRDefault="00912C97" w:rsidP="00561409">
      <w:pPr>
        <w:rPr>
          <w:sz w:val="28"/>
          <w:szCs w:val="28"/>
        </w:rPr>
      </w:pPr>
    </w:p>
    <w:p w:rsidR="00912C97" w:rsidRDefault="00912C97" w:rsidP="00561409">
      <w:pPr>
        <w:rPr>
          <w:sz w:val="28"/>
          <w:szCs w:val="28"/>
        </w:rPr>
      </w:pPr>
    </w:p>
    <w:p w:rsidR="00912C97" w:rsidRDefault="00912C97" w:rsidP="00561409">
      <w:pPr>
        <w:rPr>
          <w:sz w:val="28"/>
          <w:szCs w:val="28"/>
        </w:rPr>
      </w:pPr>
    </w:p>
    <w:p w:rsidR="00912C97" w:rsidRDefault="00912C97" w:rsidP="00561409">
      <w:pPr>
        <w:rPr>
          <w:sz w:val="28"/>
          <w:szCs w:val="28"/>
        </w:rPr>
      </w:pPr>
    </w:p>
    <w:p w:rsidR="00912C97" w:rsidRPr="000400C6" w:rsidRDefault="00912C97" w:rsidP="000400C6">
      <w:pPr>
        <w:rPr>
          <w:sz w:val="36"/>
          <w:szCs w:val="36"/>
        </w:rPr>
      </w:pPr>
      <w:r w:rsidRPr="007808E0">
        <w:rPr>
          <w:sz w:val="36"/>
          <w:szCs w:val="36"/>
        </w:rPr>
        <w:t>Работа строится по следующему режиму д</w:t>
      </w:r>
      <w:r>
        <w:rPr>
          <w:sz w:val="36"/>
          <w:szCs w:val="36"/>
        </w:rPr>
        <w:t>ня</w:t>
      </w:r>
    </w:p>
    <w:p w:rsidR="00912C97" w:rsidRDefault="00912C97" w:rsidP="003E0B39">
      <w:pPr>
        <w:pStyle w:val="Title"/>
        <w:jc w:val="left"/>
        <w:rPr>
          <w:rFonts w:ascii="Calligraph" w:hAnsi="Calligraph" w:cs="Calligraph"/>
          <w:color w:val="FF0000"/>
          <w:sz w:val="72"/>
          <w:szCs w:val="72"/>
        </w:rPr>
      </w:pPr>
      <w:r>
        <w:rPr>
          <w:color w:val="FF0000"/>
          <w:sz w:val="52"/>
          <w:szCs w:val="52"/>
        </w:rPr>
        <w:t>Режим дня лагеря</w:t>
      </w:r>
      <w:r>
        <w:rPr>
          <w:rFonts w:ascii="Calligraph" w:hAnsi="Calligraph" w:cs="Calligraph"/>
          <w:color w:val="FF0000"/>
          <w:sz w:val="52"/>
          <w:szCs w:val="52"/>
        </w:rPr>
        <w:t xml:space="preserve"> </w:t>
      </w:r>
      <w:r>
        <w:rPr>
          <w:rFonts w:ascii="Calligraph Cyr" w:hAnsi="Calligraph Cyr" w:cs="Calligraph Cyr"/>
          <w:color w:val="FF0000"/>
          <w:sz w:val="72"/>
          <w:szCs w:val="72"/>
        </w:rPr>
        <w:t>«Непоседы»</w:t>
      </w:r>
    </w:p>
    <w:p w:rsidR="00912C97" w:rsidRDefault="00912C97" w:rsidP="003E0B39">
      <w:pPr>
        <w:pStyle w:val="Title"/>
        <w:jc w:val="left"/>
        <w:rPr>
          <w:rFonts w:ascii="Calligraph" w:hAnsi="Calligraph" w:cs="Calligraph"/>
          <w:color w:val="FF0000"/>
          <w:sz w:val="72"/>
          <w:szCs w:val="72"/>
        </w:rPr>
      </w:pPr>
    </w:p>
    <w:p w:rsidR="00912C97" w:rsidRDefault="00912C97" w:rsidP="003E0B39">
      <w:pPr>
        <w:pStyle w:val="Title"/>
        <w:jc w:val="left"/>
        <w:rPr>
          <w:rFonts w:ascii="Calligraph" w:hAnsi="Calligraph" w:cs="Calligraph"/>
          <w:color w:val="FF0000"/>
          <w:sz w:val="52"/>
          <w:szCs w:val="52"/>
        </w:rPr>
      </w:pPr>
      <w:r w:rsidRPr="008846B6">
        <w:rPr>
          <w:noProof/>
        </w:rPr>
        <w:pict>
          <v:shape id="Рисунок 3" o:spid="_x0000_i1026" type="#_x0000_t75" alt="ae0a96bfaf9192b91028af95126f3b74" style="width:450pt;height:267pt;visibility:visible">
            <v:imagedata r:id="rId7" o:title=""/>
          </v:shape>
        </w:pict>
      </w:r>
    </w:p>
    <w:p w:rsidR="00912C97" w:rsidRDefault="00912C97" w:rsidP="003E0B39">
      <w:pPr>
        <w:spacing w:line="360" w:lineRule="auto"/>
        <w:rPr>
          <w:b/>
          <w:bCs/>
          <w:sz w:val="40"/>
          <w:szCs w:val="40"/>
        </w:rPr>
      </w:pPr>
    </w:p>
    <w:p w:rsidR="00912C97" w:rsidRPr="004C5267" w:rsidRDefault="00912C97" w:rsidP="003E0B39">
      <w:pPr>
        <w:spacing w:line="360" w:lineRule="auto"/>
        <w:rPr>
          <w:b/>
          <w:bCs/>
          <w:sz w:val="40"/>
          <w:szCs w:val="40"/>
        </w:rPr>
      </w:pPr>
      <w:r w:rsidRPr="004C5267">
        <w:rPr>
          <w:b/>
          <w:bCs/>
          <w:sz w:val="40"/>
          <w:szCs w:val="40"/>
        </w:rPr>
        <w:t>8</w:t>
      </w:r>
      <w:r w:rsidRPr="004C5267">
        <w:rPr>
          <w:b/>
          <w:bCs/>
          <w:sz w:val="40"/>
          <w:szCs w:val="40"/>
          <w:vertAlign w:val="superscript"/>
        </w:rPr>
        <w:t>30</w:t>
      </w:r>
      <w:r w:rsidRPr="004C5267">
        <w:rPr>
          <w:b/>
          <w:bCs/>
          <w:sz w:val="40"/>
          <w:szCs w:val="40"/>
        </w:rPr>
        <w:t xml:space="preserve"> – 9</w:t>
      </w:r>
      <w:r w:rsidRPr="004C5267">
        <w:rPr>
          <w:b/>
          <w:bCs/>
          <w:sz w:val="40"/>
          <w:szCs w:val="40"/>
          <w:vertAlign w:val="superscript"/>
        </w:rPr>
        <w:t>00</w:t>
      </w:r>
      <w:r w:rsidRPr="004C5267">
        <w:rPr>
          <w:b/>
          <w:bCs/>
          <w:sz w:val="40"/>
          <w:szCs w:val="40"/>
        </w:rPr>
        <w:t xml:space="preserve">     Прием детей.</w:t>
      </w:r>
      <w:r w:rsidRPr="00364177">
        <w:t xml:space="preserve"> </w:t>
      </w:r>
      <w:r>
        <w:t xml:space="preserve">                                                                  </w:t>
      </w:r>
    </w:p>
    <w:p w:rsidR="00912C97" w:rsidRPr="004C5267" w:rsidRDefault="00912C97" w:rsidP="003E0B39">
      <w:pPr>
        <w:spacing w:line="360" w:lineRule="auto"/>
        <w:rPr>
          <w:b/>
          <w:bCs/>
          <w:sz w:val="40"/>
          <w:szCs w:val="40"/>
        </w:rPr>
      </w:pPr>
      <w:r w:rsidRPr="004C5267">
        <w:rPr>
          <w:b/>
          <w:bCs/>
          <w:sz w:val="40"/>
          <w:szCs w:val="40"/>
        </w:rPr>
        <w:t>9</w:t>
      </w:r>
      <w:r w:rsidRPr="004C5267">
        <w:rPr>
          <w:b/>
          <w:bCs/>
          <w:sz w:val="40"/>
          <w:szCs w:val="40"/>
          <w:vertAlign w:val="superscript"/>
        </w:rPr>
        <w:t>00</w:t>
      </w:r>
      <w:r w:rsidRPr="004C5267">
        <w:rPr>
          <w:b/>
          <w:bCs/>
          <w:sz w:val="40"/>
          <w:szCs w:val="40"/>
        </w:rPr>
        <w:t>-9</w:t>
      </w:r>
      <w:r w:rsidRPr="004C5267">
        <w:rPr>
          <w:b/>
          <w:bCs/>
          <w:sz w:val="40"/>
          <w:szCs w:val="40"/>
          <w:vertAlign w:val="superscript"/>
        </w:rPr>
        <w:t xml:space="preserve">15        </w:t>
      </w:r>
      <w:r w:rsidRPr="004C5267">
        <w:rPr>
          <w:b/>
          <w:bCs/>
          <w:sz w:val="40"/>
          <w:szCs w:val="40"/>
        </w:rPr>
        <w:t>Утренняя гимнастика</w:t>
      </w:r>
    </w:p>
    <w:p w:rsidR="00912C97" w:rsidRPr="004C5267" w:rsidRDefault="00912C97" w:rsidP="003E0B39">
      <w:pPr>
        <w:spacing w:line="360" w:lineRule="auto"/>
        <w:rPr>
          <w:b/>
          <w:bCs/>
          <w:sz w:val="40"/>
          <w:szCs w:val="40"/>
        </w:rPr>
      </w:pPr>
      <w:r w:rsidRPr="004C5267">
        <w:rPr>
          <w:b/>
          <w:bCs/>
          <w:sz w:val="40"/>
          <w:szCs w:val="40"/>
        </w:rPr>
        <w:t>9</w:t>
      </w:r>
      <w:r w:rsidRPr="004C5267">
        <w:rPr>
          <w:b/>
          <w:bCs/>
          <w:sz w:val="40"/>
          <w:szCs w:val="40"/>
          <w:vertAlign w:val="superscript"/>
        </w:rPr>
        <w:t xml:space="preserve"> 15</w:t>
      </w:r>
      <w:r w:rsidRPr="004C5267">
        <w:rPr>
          <w:b/>
          <w:bCs/>
          <w:sz w:val="40"/>
          <w:szCs w:val="40"/>
        </w:rPr>
        <w:t>– 10</w:t>
      </w:r>
      <w:r w:rsidRPr="004C5267">
        <w:rPr>
          <w:b/>
          <w:bCs/>
          <w:sz w:val="40"/>
          <w:szCs w:val="40"/>
          <w:vertAlign w:val="superscript"/>
        </w:rPr>
        <w:t>00</w:t>
      </w:r>
      <w:r w:rsidRPr="004C5267">
        <w:rPr>
          <w:b/>
          <w:bCs/>
          <w:sz w:val="40"/>
          <w:szCs w:val="40"/>
        </w:rPr>
        <w:t xml:space="preserve"> Подготовка к завтраку</w:t>
      </w:r>
      <w:r>
        <w:rPr>
          <w:b/>
          <w:bCs/>
          <w:sz w:val="40"/>
          <w:szCs w:val="40"/>
        </w:rPr>
        <w:t xml:space="preserve">. </w:t>
      </w:r>
      <w:r w:rsidRPr="004C5267">
        <w:rPr>
          <w:b/>
          <w:bCs/>
          <w:sz w:val="40"/>
          <w:szCs w:val="40"/>
        </w:rPr>
        <w:t>Завтрак.</w:t>
      </w:r>
    </w:p>
    <w:p w:rsidR="00912C97" w:rsidRPr="004C5267" w:rsidRDefault="00912C97" w:rsidP="003E0B39">
      <w:pPr>
        <w:spacing w:line="360" w:lineRule="auto"/>
        <w:rPr>
          <w:b/>
          <w:bCs/>
          <w:sz w:val="40"/>
          <w:szCs w:val="40"/>
        </w:rPr>
      </w:pPr>
      <w:r w:rsidRPr="004C5267">
        <w:rPr>
          <w:b/>
          <w:bCs/>
          <w:sz w:val="40"/>
          <w:szCs w:val="40"/>
        </w:rPr>
        <w:t>10</w:t>
      </w:r>
      <w:r w:rsidRPr="004C5267">
        <w:rPr>
          <w:b/>
          <w:bCs/>
          <w:sz w:val="40"/>
          <w:szCs w:val="40"/>
          <w:vertAlign w:val="superscript"/>
        </w:rPr>
        <w:t>00</w:t>
      </w:r>
      <w:r w:rsidRPr="004C5267">
        <w:rPr>
          <w:b/>
          <w:bCs/>
          <w:sz w:val="40"/>
          <w:szCs w:val="40"/>
        </w:rPr>
        <w:t>-12</w:t>
      </w:r>
      <w:r w:rsidRPr="004C5267">
        <w:rPr>
          <w:b/>
          <w:bCs/>
          <w:sz w:val="40"/>
          <w:szCs w:val="40"/>
          <w:vertAlign w:val="superscript"/>
        </w:rPr>
        <w:t>00</w:t>
      </w:r>
      <w:r w:rsidRPr="004C5267">
        <w:rPr>
          <w:b/>
          <w:bCs/>
          <w:sz w:val="40"/>
          <w:szCs w:val="40"/>
        </w:rPr>
        <w:t xml:space="preserve">  Запланированн</w:t>
      </w:r>
      <w:r>
        <w:rPr>
          <w:b/>
          <w:bCs/>
          <w:sz w:val="40"/>
          <w:szCs w:val="40"/>
        </w:rPr>
        <w:t xml:space="preserve">ые мероприятия, прогулки, </w:t>
      </w:r>
      <w:r>
        <w:rPr>
          <w:b/>
          <w:bCs/>
          <w:sz w:val="40"/>
          <w:szCs w:val="40"/>
        </w:rPr>
        <w:tab/>
      </w:r>
      <w:r w:rsidRPr="004C5267">
        <w:rPr>
          <w:b/>
          <w:bCs/>
          <w:sz w:val="40"/>
          <w:szCs w:val="40"/>
        </w:rPr>
        <w:t xml:space="preserve"> подвижные игры.</w:t>
      </w:r>
    </w:p>
    <w:p w:rsidR="00912C97" w:rsidRPr="004C5267" w:rsidRDefault="00912C97" w:rsidP="003E0B39">
      <w:pPr>
        <w:spacing w:line="360" w:lineRule="auto"/>
        <w:rPr>
          <w:b/>
          <w:bCs/>
          <w:sz w:val="40"/>
          <w:szCs w:val="40"/>
        </w:rPr>
      </w:pPr>
      <w:r w:rsidRPr="004C5267">
        <w:rPr>
          <w:b/>
          <w:bCs/>
          <w:sz w:val="40"/>
          <w:szCs w:val="40"/>
        </w:rPr>
        <w:t>12</w:t>
      </w:r>
      <w:r w:rsidRPr="004C5267">
        <w:rPr>
          <w:b/>
          <w:bCs/>
          <w:sz w:val="40"/>
          <w:szCs w:val="40"/>
          <w:vertAlign w:val="superscript"/>
        </w:rPr>
        <w:t>00</w:t>
      </w:r>
      <w:r w:rsidRPr="004C5267">
        <w:rPr>
          <w:b/>
          <w:bCs/>
          <w:sz w:val="40"/>
          <w:szCs w:val="40"/>
        </w:rPr>
        <w:t>-13</w:t>
      </w:r>
      <w:r w:rsidRPr="004C5267">
        <w:rPr>
          <w:b/>
          <w:bCs/>
          <w:sz w:val="40"/>
          <w:szCs w:val="40"/>
          <w:vertAlign w:val="superscript"/>
        </w:rPr>
        <w:t>00</w:t>
      </w:r>
      <w:r w:rsidRPr="004C5267">
        <w:rPr>
          <w:b/>
          <w:bCs/>
          <w:sz w:val="40"/>
          <w:szCs w:val="40"/>
        </w:rPr>
        <w:t xml:space="preserve">   Спортивный час.</w:t>
      </w:r>
    </w:p>
    <w:p w:rsidR="00912C97" w:rsidRPr="004C5267" w:rsidRDefault="00912C97" w:rsidP="003E0B39">
      <w:pPr>
        <w:spacing w:line="360" w:lineRule="auto"/>
        <w:rPr>
          <w:b/>
          <w:bCs/>
          <w:sz w:val="40"/>
          <w:szCs w:val="40"/>
        </w:rPr>
      </w:pPr>
      <w:r w:rsidRPr="004C5267">
        <w:rPr>
          <w:b/>
          <w:bCs/>
          <w:sz w:val="40"/>
          <w:szCs w:val="40"/>
        </w:rPr>
        <w:t>13</w:t>
      </w:r>
      <w:r w:rsidRPr="004C5267">
        <w:rPr>
          <w:b/>
          <w:bCs/>
          <w:sz w:val="40"/>
          <w:szCs w:val="40"/>
          <w:vertAlign w:val="superscript"/>
        </w:rPr>
        <w:t>00</w:t>
      </w:r>
      <w:r w:rsidRPr="004C5267">
        <w:rPr>
          <w:b/>
          <w:bCs/>
          <w:sz w:val="40"/>
          <w:szCs w:val="40"/>
        </w:rPr>
        <w:t>-14</w:t>
      </w:r>
      <w:r w:rsidRPr="004C5267">
        <w:rPr>
          <w:b/>
          <w:bCs/>
          <w:sz w:val="40"/>
          <w:szCs w:val="40"/>
          <w:vertAlign w:val="superscript"/>
        </w:rPr>
        <w:t>00</w:t>
      </w:r>
      <w:r w:rsidRPr="004C5267">
        <w:rPr>
          <w:b/>
          <w:bCs/>
          <w:sz w:val="40"/>
          <w:szCs w:val="40"/>
        </w:rPr>
        <w:t xml:space="preserve">   Подготовка к обеду. Обед.</w:t>
      </w:r>
    </w:p>
    <w:p w:rsidR="00912C97" w:rsidRPr="004C5267" w:rsidRDefault="00912C97" w:rsidP="003E0B39">
      <w:pPr>
        <w:spacing w:line="360" w:lineRule="auto"/>
        <w:rPr>
          <w:b/>
          <w:bCs/>
          <w:sz w:val="40"/>
          <w:szCs w:val="40"/>
        </w:rPr>
      </w:pPr>
      <w:r w:rsidRPr="004C5267">
        <w:rPr>
          <w:b/>
          <w:bCs/>
          <w:sz w:val="40"/>
          <w:szCs w:val="40"/>
        </w:rPr>
        <w:t>14</w:t>
      </w:r>
      <w:r w:rsidRPr="004C5267">
        <w:rPr>
          <w:b/>
          <w:bCs/>
          <w:sz w:val="40"/>
          <w:szCs w:val="40"/>
          <w:vertAlign w:val="superscript"/>
        </w:rPr>
        <w:t>00</w:t>
      </w:r>
      <w:r w:rsidRPr="004C5267">
        <w:rPr>
          <w:b/>
          <w:bCs/>
          <w:sz w:val="40"/>
          <w:szCs w:val="40"/>
        </w:rPr>
        <w:t>-14</w:t>
      </w:r>
      <w:r w:rsidRPr="004C5267">
        <w:rPr>
          <w:b/>
          <w:bCs/>
          <w:sz w:val="40"/>
          <w:szCs w:val="40"/>
          <w:vertAlign w:val="superscript"/>
        </w:rPr>
        <w:t>30</w:t>
      </w:r>
      <w:r w:rsidRPr="004C5267">
        <w:rPr>
          <w:b/>
          <w:bCs/>
          <w:sz w:val="40"/>
          <w:szCs w:val="40"/>
        </w:rPr>
        <w:t xml:space="preserve">  Занятия по интересам.</w:t>
      </w:r>
    </w:p>
    <w:p w:rsidR="00912C97" w:rsidRPr="000400C6" w:rsidRDefault="00912C97" w:rsidP="000400C6">
      <w:pPr>
        <w:spacing w:line="360" w:lineRule="auto"/>
        <w:rPr>
          <w:b/>
          <w:bCs/>
          <w:sz w:val="40"/>
          <w:szCs w:val="40"/>
        </w:rPr>
      </w:pPr>
      <w:r w:rsidRPr="004C5267">
        <w:rPr>
          <w:b/>
          <w:bCs/>
          <w:sz w:val="40"/>
          <w:szCs w:val="40"/>
        </w:rPr>
        <w:t>14</w:t>
      </w:r>
      <w:r w:rsidRPr="004C5267">
        <w:rPr>
          <w:b/>
          <w:bCs/>
          <w:sz w:val="40"/>
          <w:szCs w:val="40"/>
          <w:vertAlign w:val="superscript"/>
        </w:rPr>
        <w:t>30</w:t>
      </w:r>
      <w:r w:rsidRPr="004C5267">
        <w:rPr>
          <w:b/>
          <w:bCs/>
          <w:sz w:val="40"/>
          <w:szCs w:val="40"/>
        </w:rPr>
        <w:t xml:space="preserve">     </w:t>
      </w:r>
      <w:r w:rsidRPr="004C5267">
        <w:rPr>
          <w:b/>
          <w:bCs/>
          <w:sz w:val="40"/>
          <w:szCs w:val="40"/>
        </w:rPr>
        <w:tab/>
        <w:t xml:space="preserve">   Уход домой.</w:t>
      </w:r>
    </w:p>
    <w:p w:rsidR="00912C97" w:rsidRPr="003D7B5E" w:rsidRDefault="00912C97" w:rsidP="00561409">
      <w:pPr>
        <w:rPr>
          <w:b/>
          <w:bCs/>
          <w:sz w:val="28"/>
          <w:szCs w:val="28"/>
        </w:rPr>
      </w:pPr>
      <w:r w:rsidRPr="007808E0">
        <w:rPr>
          <w:sz w:val="28"/>
          <w:szCs w:val="28"/>
        </w:rPr>
        <w:t xml:space="preserve"> </w:t>
      </w:r>
      <w:r w:rsidRPr="003D7B5E">
        <w:rPr>
          <w:b/>
          <w:bCs/>
          <w:sz w:val="28"/>
          <w:szCs w:val="28"/>
        </w:rPr>
        <w:t>Информационное обеспечение программы</w:t>
      </w:r>
    </w:p>
    <w:p w:rsidR="00912C97" w:rsidRPr="003D7B5E" w:rsidRDefault="00912C97" w:rsidP="00561409">
      <w:pPr>
        <w:rPr>
          <w:b/>
          <w:bCs/>
          <w:sz w:val="28"/>
          <w:szCs w:val="28"/>
        </w:rPr>
      </w:pPr>
    </w:p>
    <w:p w:rsidR="00912C97" w:rsidRPr="007808E0" w:rsidRDefault="00912C97" w:rsidP="00561409">
      <w:pPr>
        <w:rPr>
          <w:sz w:val="28"/>
          <w:szCs w:val="28"/>
        </w:rPr>
      </w:pPr>
      <w:r w:rsidRPr="007808E0">
        <w:rPr>
          <w:sz w:val="28"/>
          <w:szCs w:val="28"/>
        </w:rPr>
        <w:t>В подготовительный период ведётся просветительская работа по организации лагеря и привлечению детей. Педагогический коллектив лагеря знакомится с его программой на смену.</w:t>
      </w:r>
    </w:p>
    <w:p w:rsidR="00912C97" w:rsidRPr="007808E0" w:rsidRDefault="00912C97" w:rsidP="00561409">
      <w:pPr>
        <w:rPr>
          <w:sz w:val="28"/>
          <w:szCs w:val="28"/>
        </w:rPr>
      </w:pPr>
    </w:p>
    <w:p w:rsidR="00912C97" w:rsidRPr="007808E0" w:rsidRDefault="00912C97" w:rsidP="00561409">
      <w:pPr>
        <w:rPr>
          <w:sz w:val="28"/>
          <w:szCs w:val="28"/>
        </w:rPr>
      </w:pPr>
      <w:r w:rsidRPr="007808E0">
        <w:rPr>
          <w:sz w:val="28"/>
          <w:szCs w:val="28"/>
        </w:rPr>
        <w:t>Перед началом смены собирается родительское собрание, где родители знакомятся с режи</w:t>
      </w:r>
      <w:r>
        <w:rPr>
          <w:sz w:val="28"/>
          <w:szCs w:val="28"/>
        </w:rPr>
        <w:t>мом работы, с программой лагеря, о внесении родительской доли.</w:t>
      </w:r>
      <w:r w:rsidRPr="007808E0">
        <w:rPr>
          <w:sz w:val="28"/>
          <w:szCs w:val="28"/>
        </w:rPr>
        <w:t xml:space="preserve"> Информируются о правилах техники безопасности и поведения детей в лагере.</w:t>
      </w:r>
    </w:p>
    <w:p w:rsidR="00912C97" w:rsidRPr="007808E0" w:rsidRDefault="00912C97" w:rsidP="00561409">
      <w:pPr>
        <w:rPr>
          <w:sz w:val="28"/>
          <w:szCs w:val="28"/>
        </w:rPr>
      </w:pPr>
    </w:p>
    <w:p w:rsidR="00912C97" w:rsidRPr="007808E0" w:rsidRDefault="00912C97" w:rsidP="00561409">
      <w:pPr>
        <w:rPr>
          <w:sz w:val="28"/>
          <w:szCs w:val="28"/>
        </w:rPr>
      </w:pPr>
      <w:r w:rsidRPr="007808E0">
        <w:rPr>
          <w:sz w:val="28"/>
          <w:szCs w:val="28"/>
        </w:rPr>
        <w:t>В конце дня подводятся итоги проведённых дел, ведутся дневники отрядов и дневник-альбом жизни лагеря.</w:t>
      </w:r>
    </w:p>
    <w:p w:rsidR="00912C97" w:rsidRPr="007808E0" w:rsidRDefault="00912C97" w:rsidP="00561409">
      <w:pPr>
        <w:rPr>
          <w:sz w:val="28"/>
          <w:szCs w:val="28"/>
        </w:rPr>
      </w:pPr>
    </w:p>
    <w:p w:rsidR="00912C97" w:rsidRPr="003D7B5E" w:rsidRDefault="00912C97" w:rsidP="00561409">
      <w:pPr>
        <w:rPr>
          <w:b/>
          <w:bCs/>
          <w:sz w:val="28"/>
          <w:szCs w:val="28"/>
        </w:rPr>
      </w:pPr>
      <w:r w:rsidRPr="003D7B5E">
        <w:rPr>
          <w:b/>
          <w:bCs/>
          <w:sz w:val="28"/>
          <w:szCs w:val="28"/>
        </w:rPr>
        <w:t xml:space="preserve">     Оздоровительное и санитарно-гигиеническое обеспечение программы</w:t>
      </w:r>
    </w:p>
    <w:p w:rsidR="00912C97" w:rsidRPr="003D7B5E" w:rsidRDefault="00912C97" w:rsidP="00561409">
      <w:pPr>
        <w:rPr>
          <w:b/>
          <w:bCs/>
          <w:sz w:val="28"/>
          <w:szCs w:val="28"/>
        </w:rPr>
      </w:pPr>
    </w:p>
    <w:p w:rsidR="00912C97" w:rsidRDefault="00912C97" w:rsidP="00561409">
      <w:pPr>
        <w:rPr>
          <w:sz w:val="28"/>
          <w:szCs w:val="28"/>
        </w:rPr>
      </w:pPr>
      <w:r w:rsidRPr="007808E0">
        <w:rPr>
          <w:sz w:val="28"/>
          <w:szCs w:val="28"/>
        </w:rPr>
        <w:t>В лагере работает</w:t>
      </w:r>
      <w:r>
        <w:rPr>
          <w:sz w:val="28"/>
          <w:szCs w:val="28"/>
        </w:rPr>
        <w:t xml:space="preserve"> медицинский работник, который обеспечивае</w:t>
      </w:r>
      <w:r w:rsidRPr="007808E0">
        <w:rPr>
          <w:sz w:val="28"/>
          <w:szCs w:val="28"/>
        </w:rPr>
        <w:t>т необходимые медицинские осмотры и врачебную помощь. Через медицинский уголок ведётся санитарно-профилактическая работа. Прив</w:t>
      </w:r>
      <w:r>
        <w:rPr>
          <w:sz w:val="28"/>
          <w:szCs w:val="28"/>
        </w:rPr>
        <w:t>иваются детям санитарные нормы</w:t>
      </w:r>
      <w:r w:rsidRPr="007808E0">
        <w:rPr>
          <w:sz w:val="28"/>
          <w:szCs w:val="28"/>
        </w:rPr>
        <w:t xml:space="preserve">. Проводится ежедневная витаминизация детей. Проходят занятия по </w:t>
      </w:r>
      <w:r>
        <w:rPr>
          <w:sz w:val="28"/>
          <w:szCs w:val="28"/>
        </w:rPr>
        <w:t xml:space="preserve">физической культуре </w:t>
      </w:r>
      <w:r w:rsidRPr="007808E0">
        <w:rPr>
          <w:sz w:val="28"/>
          <w:szCs w:val="28"/>
        </w:rPr>
        <w:t>под руководством</w:t>
      </w:r>
      <w:r>
        <w:rPr>
          <w:sz w:val="28"/>
          <w:szCs w:val="28"/>
        </w:rPr>
        <w:t xml:space="preserve"> учителя по физической культуре</w:t>
      </w:r>
      <w:r w:rsidRPr="007808E0">
        <w:rPr>
          <w:sz w:val="28"/>
          <w:szCs w:val="28"/>
        </w:rPr>
        <w:t>. В плане работы лагеря предусмотрены ежедневные спортивные часы, проведение спортивных соревнований, турниров. Ежедневно проводится зарядка. Предусмотрены подвижные игры на воздухе и в спортзале.</w:t>
      </w:r>
      <w:r>
        <w:rPr>
          <w:sz w:val="28"/>
          <w:szCs w:val="28"/>
        </w:rPr>
        <w:t xml:space="preserve"> </w:t>
      </w:r>
    </w:p>
    <w:p w:rsidR="00912C97" w:rsidRDefault="00912C97" w:rsidP="00561409">
      <w:pPr>
        <w:rPr>
          <w:sz w:val="28"/>
          <w:szCs w:val="28"/>
        </w:rPr>
      </w:pPr>
      <w:r w:rsidRPr="007808E0">
        <w:rPr>
          <w:sz w:val="28"/>
          <w:szCs w:val="28"/>
        </w:rPr>
        <w:t xml:space="preserve"> </w:t>
      </w:r>
    </w:p>
    <w:p w:rsidR="00912C97" w:rsidRDefault="00912C97" w:rsidP="000400C6">
      <w:pPr>
        <w:rPr>
          <w:b/>
          <w:bCs/>
          <w:sz w:val="28"/>
          <w:szCs w:val="28"/>
        </w:rPr>
      </w:pPr>
      <w:r w:rsidRPr="003D7B5E">
        <w:rPr>
          <w:b/>
          <w:bCs/>
          <w:sz w:val="28"/>
          <w:szCs w:val="28"/>
        </w:rPr>
        <w:t>Материально-техническое обеспечение программы</w:t>
      </w:r>
    </w:p>
    <w:p w:rsidR="00912C97" w:rsidRPr="003D7B5E" w:rsidRDefault="00912C97" w:rsidP="00561409">
      <w:pPr>
        <w:jc w:val="center"/>
        <w:rPr>
          <w:b/>
          <w:bCs/>
          <w:sz w:val="28"/>
          <w:szCs w:val="28"/>
        </w:rPr>
      </w:pPr>
    </w:p>
    <w:p w:rsidR="00912C97" w:rsidRPr="00D343D7" w:rsidRDefault="00912C97" w:rsidP="00561409">
      <w:pPr>
        <w:numPr>
          <w:ilvl w:val="0"/>
          <w:numId w:val="4"/>
        </w:numPr>
        <w:ind w:left="-114"/>
        <w:jc w:val="both"/>
        <w:rPr>
          <w:sz w:val="28"/>
          <w:szCs w:val="28"/>
        </w:rPr>
      </w:pPr>
      <w:r w:rsidRPr="00D343D7">
        <w:rPr>
          <w:sz w:val="28"/>
          <w:szCs w:val="28"/>
        </w:rPr>
        <w:t>Оздоровительное учреждение расположено:</w:t>
      </w:r>
    </w:p>
    <w:p w:rsidR="00912C97" w:rsidRPr="00D343D7" w:rsidRDefault="00912C97" w:rsidP="00561409">
      <w:pPr>
        <w:ind w:left="-114"/>
        <w:jc w:val="both"/>
        <w:rPr>
          <w:sz w:val="28"/>
          <w:szCs w:val="28"/>
        </w:rPr>
      </w:pPr>
      <w:r w:rsidRPr="00D343D7">
        <w:rPr>
          <w:sz w:val="28"/>
          <w:szCs w:val="28"/>
        </w:rPr>
        <w:t xml:space="preserve"> Микрорайон № 1 д. 2 р. п. Дубровка  Дубровского района Брянской области </w:t>
      </w:r>
    </w:p>
    <w:p w:rsidR="00912C97" w:rsidRPr="00D343D7" w:rsidRDefault="00912C97" w:rsidP="00561409">
      <w:pPr>
        <w:numPr>
          <w:ilvl w:val="0"/>
          <w:numId w:val="4"/>
        </w:numPr>
        <w:ind w:left="-114"/>
        <w:jc w:val="both"/>
        <w:rPr>
          <w:sz w:val="28"/>
          <w:szCs w:val="28"/>
        </w:rPr>
      </w:pPr>
      <w:r w:rsidRPr="00D343D7">
        <w:rPr>
          <w:sz w:val="28"/>
          <w:szCs w:val="28"/>
        </w:rPr>
        <w:t xml:space="preserve">Вместимость в  </w:t>
      </w:r>
      <w:r w:rsidRPr="00D343D7">
        <w:rPr>
          <w:sz w:val="28"/>
          <w:szCs w:val="28"/>
          <w:lang w:val="en-US"/>
        </w:rPr>
        <w:t>I</w:t>
      </w:r>
      <w:r w:rsidRPr="00D343D7">
        <w:rPr>
          <w:sz w:val="28"/>
          <w:szCs w:val="28"/>
        </w:rPr>
        <w:t xml:space="preserve"> смену - </w:t>
      </w:r>
      <w:r>
        <w:rPr>
          <w:sz w:val="28"/>
          <w:szCs w:val="28"/>
        </w:rPr>
        <w:t xml:space="preserve"> 180</w:t>
      </w:r>
      <w:r w:rsidRPr="00D343D7">
        <w:rPr>
          <w:sz w:val="28"/>
          <w:szCs w:val="28"/>
        </w:rPr>
        <w:t xml:space="preserve"> чел.</w:t>
      </w:r>
    </w:p>
    <w:p w:rsidR="00912C97" w:rsidRPr="00D343D7" w:rsidRDefault="00912C97" w:rsidP="00561409">
      <w:pPr>
        <w:numPr>
          <w:ilvl w:val="0"/>
          <w:numId w:val="4"/>
        </w:numPr>
        <w:ind w:left="-114"/>
        <w:jc w:val="both"/>
        <w:rPr>
          <w:sz w:val="28"/>
          <w:szCs w:val="28"/>
        </w:rPr>
      </w:pPr>
      <w:r w:rsidRPr="00D343D7">
        <w:rPr>
          <w:sz w:val="28"/>
          <w:szCs w:val="28"/>
        </w:rPr>
        <w:t>Количество смен – 1</w:t>
      </w:r>
    </w:p>
    <w:p w:rsidR="00912C97" w:rsidRPr="00D343D7" w:rsidRDefault="00912C97" w:rsidP="00561409">
      <w:pPr>
        <w:numPr>
          <w:ilvl w:val="0"/>
          <w:numId w:val="4"/>
        </w:numPr>
        <w:ind w:left="-114"/>
        <w:jc w:val="both"/>
        <w:rPr>
          <w:sz w:val="28"/>
          <w:szCs w:val="28"/>
        </w:rPr>
      </w:pPr>
      <w:r w:rsidRPr="00D343D7">
        <w:rPr>
          <w:sz w:val="28"/>
          <w:szCs w:val="28"/>
        </w:rPr>
        <w:t>Спальные помещения – нет</w:t>
      </w:r>
    </w:p>
    <w:p w:rsidR="00912C97" w:rsidRPr="00D343D7" w:rsidRDefault="00912C97" w:rsidP="0083153B">
      <w:pPr>
        <w:ind w:left="-114"/>
        <w:jc w:val="both"/>
      </w:pPr>
      <w:r w:rsidRPr="00D343D7">
        <w:rPr>
          <w:sz w:val="28"/>
          <w:szCs w:val="28"/>
        </w:rPr>
        <w:t xml:space="preserve"> Для работы лагеря предоставляется 1  этаж  начальной школы. Каждый отряд имеет свою классную комнату. Имеется спортинвентарь, игровой инвентарь, видео- и аудиоаппаратура, аптечки первой медицинской помощи. На территории лагеря имеются игровые  площадки. На территории средней школы – спортивные сооружения.</w:t>
      </w:r>
    </w:p>
    <w:p w:rsidR="00912C97" w:rsidRPr="00D343D7" w:rsidRDefault="00912C97" w:rsidP="00561409">
      <w:pPr>
        <w:ind w:left="-114"/>
        <w:jc w:val="both"/>
        <w:rPr>
          <w:sz w:val="28"/>
          <w:szCs w:val="28"/>
        </w:rPr>
      </w:pPr>
      <w:r w:rsidRPr="00D343D7">
        <w:rPr>
          <w:sz w:val="28"/>
          <w:szCs w:val="28"/>
        </w:rPr>
        <w:t>Игровые помещения расположены в кабинетах №12,</w:t>
      </w:r>
      <w:r>
        <w:rPr>
          <w:sz w:val="28"/>
          <w:szCs w:val="28"/>
        </w:rPr>
        <w:t xml:space="preserve"> 15, 14</w:t>
      </w:r>
      <w:r w:rsidRPr="00D343D7">
        <w:rPr>
          <w:sz w:val="28"/>
          <w:szCs w:val="28"/>
        </w:rPr>
        <w:t>,</w:t>
      </w:r>
      <w:r>
        <w:rPr>
          <w:sz w:val="28"/>
          <w:szCs w:val="28"/>
        </w:rPr>
        <w:t xml:space="preserve">  9,10,11, </w:t>
      </w:r>
      <w:r w:rsidRPr="00D343D7">
        <w:rPr>
          <w:sz w:val="28"/>
          <w:szCs w:val="28"/>
        </w:rPr>
        <w:t xml:space="preserve"> игровая комната, площадь на одного ребенка составляет в среднем 2 кв. м.</w:t>
      </w:r>
    </w:p>
    <w:p w:rsidR="00912C97" w:rsidRPr="00D343D7" w:rsidRDefault="00912C97" w:rsidP="00561409">
      <w:pPr>
        <w:numPr>
          <w:ilvl w:val="0"/>
          <w:numId w:val="5"/>
        </w:numPr>
        <w:ind w:left="-114"/>
        <w:jc w:val="both"/>
        <w:rPr>
          <w:sz w:val="28"/>
          <w:szCs w:val="28"/>
        </w:rPr>
      </w:pPr>
      <w:r w:rsidRPr="00D343D7">
        <w:rPr>
          <w:sz w:val="28"/>
          <w:szCs w:val="28"/>
        </w:rPr>
        <w:t>Наличие и готовность к эксплуатации основных и вспомогательных помещений:</w:t>
      </w:r>
    </w:p>
    <w:p w:rsidR="00912C97" w:rsidRPr="00D343D7" w:rsidRDefault="00912C97" w:rsidP="00561409">
      <w:pPr>
        <w:jc w:val="both"/>
        <w:rPr>
          <w:sz w:val="28"/>
          <w:szCs w:val="28"/>
        </w:rPr>
      </w:pPr>
      <w:r w:rsidRPr="00D343D7">
        <w:rPr>
          <w:sz w:val="28"/>
          <w:szCs w:val="28"/>
        </w:rPr>
        <w:t>основные и вспомогательные помещения имеются и готовы к эксплуатации</w:t>
      </w:r>
    </w:p>
    <w:p w:rsidR="00912C97" w:rsidRPr="00D343D7" w:rsidRDefault="00912C97" w:rsidP="00561409">
      <w:pPr>
        <w:ind w:left="-540"/>
        <w:jc w:val="both"/>
        <w:rPr>
          <w:sz w:val="28"/>
          <w:szCs w:val="28"/>
        </w:rPr>
      </w:pPr>
      <w:r w:rsidRPr="00D343D7">
        <w:rPr>
          <w:sz w:val="28"/>
          <w:szCs w:val="28"/>
        </w:rPr>
        <w:t xml:space="preserve"> 6. Состояние и готовность к работе источников водоснабжения и канализации:</w:t>
      </w:r>
    </w:p>
    <w:p w:rsidR="00912C97" w:rsidRPr="00D343D7" w:rsidRDefault="00912C97" w:rsidP="00561409">
      <w:pPr>
        <w:jc w:val="both"/>
        <w:rPr>
          <w:sz w:val="28"/>
          <w:szCs w:val="28"/>
        </w:rPr>
      </w:pPr>
      <w:r w:rsidRPr="00D343D7">
        <w:rPr>
          <w:sz w:val="28"/>
          <w:szCs w:val="28"/>
        </w:rPr>
        <w:t>системы водоснабжения и канализации готовы к эксплуатации</w:t>
      </w:r>
    </w:p>
    <w:p w:rsidR="00912C97" w:rsidRPr="0083153B" w:rsidRDefault="00912C97" w:rsidP="0083153B">
      <w:pPr>
        <w:numPr>
          <w:ilvl w:val="0"/>
          <w:numId w:val="6"/>
        </w:numPr>
        <w:jc w:val="both"/>
        <w:rPr>
          <w:sz w:val="28"/>
          <w:szCs w:val="28"/>
        </w:rPr>
      </w:pPr>
      <w:r w:rsidRPr="00D343D7">
        <w:rPr>
          <w:sz w:val="28"/>
          <w:szCs w:val="28"/>
        </w:rPr>
        <w:t>Помещения медицинского назначения: имеется медицинский кабинет площадью- 34,4 м</w:t>
      </w:r>
      <w:r w:rsidRPr="00D343D7">
        <w:rPr>
          <w:sz w:val="28"/>
          <w:szCs w:val="28"/>
          <w:vertAlign w:val="superscript"/>
        </w:rPr>
        <w:t>2</w:t>
      </w:r>
    </w:p>
    <w:p w:rsidR="00912C97" w:rsidRPr="00D343D7" w:rsidRDefault="00912C97" w:rsidP="0083153B">
      <w:pPr>
        <w:ind w:left="-114"/>
        <w:jc w:val="both"/>
        <w:rPr>
          <w:sz w:val="28"/>
          <w:szCs w:val="28"/>
        </w:rPr>
      </w:pPr>
      <w:r w:rsidRPr="00D343D7">
        <w:rPr>
          <w:sz w:val="28"/>
          <w:szCs w:val="28"/>
        </w:rPr>
        <w:t>наличие медицинского оборудования – обеспечено в достаточном количестве, аптечка – укомплектованы аптечки первой медицинской помощи-  8 штук</w:t>
      </w:r>
    </w:p>
    <w:p w:rsidR="00912C97" w:rsidRPr="00D343D7" w:rsidRDefault="00912C97" w:rsidP="00561409">
      <w:pPr>
        <w:numPr>
          <w:ilvl w:val="0"/>
          <w:numId w:val="6"/>
        </w:numPr>
        <w:jc w:val="both"/>
        <w:rPr>
          <w:sz w:val="28"/>
          <w:szCs w:val="28"/>
        </w:rPr>
      </w:pPr>
      <w:r w:rsidRPr="00D343D7">
        <w:rPr>
          <w:sz w:val="28"/>
          <w:szCs w:val="28"/>
        </w:rPr>
        <w:t>Пищеблок.</w:t>
      </w:r>
    </w:p>
    <w:p w:rsidR="00912C97" w:rsidRPr="00D343D7" w:rsidRDefault="00912C97" w:rsidP="00561409">
      <w:pPr>
        <w:ind w:left="-474" w:firstLine="417"/>
        <w:jc w:val="both"/>
        <w:rPr>
          <w:sz w:val="28"/>
          <w:szCs w:val="28"/>
        </w:rPr>
      </w:pPr>
      <w:r w:rsidRPr="00D343D7">
        <w:rPr>
          <w:sz w:val="28"/>
          <w:szCs w:val="28"/>
        </w:rPr>
        <w:t>Число мест в обеденном зале – 200</w:t>
      </w:r>
    </w:p>
    <w:p w:rsidR="00912C97" w:rsidRPr="00D343D7" w:rsidRDefault="00912C97" w:rsidP="00561409">
      <w:pPr>
        <w:ind w:left="-474" w:firstLine="417"/>
        <w:jc w:val="both"/>
        <w:rPr>
          <w:sz w:val="28"/>
          <w:szCs w:val="28"/>
        </w:rPr>
      </w:pPr>
      <w:r w:rsidRPr="00D343D7">
        <w:rPr>
          <w:sz w:val="28"/>
          <w:szCs w:val="28"/>
        </w:rPr>
        <w:t>площадь на одно посадочное место  - 0,7  кв.м.</w:t>
      </w:r>
    </w:p>
    <w:p w:rsidR="00912C97" w:rsidRPr="00D343D7" w:rsidRDefault="00912C97" w:rsidP="00561409">
      <w:pPr>
        <w:ind w:left="-114"/>
        <w:jc w:val="both"/>
        <w:rPr>
          <w:sz w:val="28"/>
          <w:szCs w:val="28"/>
        </w:rPr>
      </w:pPr>
      <w:r w:rsidRPr="00D343D7">
        <w:rPr>
          <w:sz w:val="28"/>
          <w:szCs w:val="28"/>
        </w:rPr>
        <w:t xml:space="preserve"> обеспеченность мебелью  - обеспечен</w:t>
      </w:r>
    </w:p>
    <w:p w:rsidR="00912C97" w:rsidRPr="00D343D7" w:rsidRDefault="00912C97" w:rsidP="00561409">
      <w:pPr>
        <w:ind w:left="-114"/>
        <w:jc w:val="both"/>
        <w:rPr>
          <w:sz w:val="28"/>
          <w:szCs w:val="28"/>
        </w:rPr>
      </w:pPr>
      <w:r w:rsidRPr="00D343D7">
        <w:rPr>
          <w:sz w:val="28"/>
          <w:szCs w:val="28"/>
        </w:rPr>
        <w:t xml:space="preserve"> наличие подводки горячей и холодной воды ко всем моечным ваннам, раковинам -    </w:t>
      </w:r>
      <w:r w:rsidRPr="00D343D7">
        <w:rPr>
          <w:sz w:val="28"/>
          <w:szCs w:val="28"/>
        </w:rPr>
        <w:tab/>
        <w:t>имеется центральное холодное и горячее водоснабжение,  имеется подводка холодной и горячей воды ко всем моечным ваннам</w:t>
      </w:r>
    </w:p>
    <w:p w:rsidR="00912C97" w:rsidRPr="00D343D7" w:rsidRDefault="00912C97" w:rsidP="00561409">
      <w:pPr>
        <w:ind w:left="-114"/>
        <w:jc w:val="both"/>
        <w:rPr>
          <w:sz w:val="28"/>
          <w:szCs w:val="28"/>
        </w:rPr>
      </w:pPr>
      <w:r w:rsidRPr="00D343D7">
        <w:rPr>
          <w:sz w:val="28"/>
          <w:szCs w:val="28"/>
        </w:rPr>
        <w:tab/>
        <w:t>наличие электроводонагревателя - 1</w:t>
      </w:r>
    </w:p>
    <w:p w:rsidR="00912C97" w:rsidRPr="00D343D7" w:rsidRDefault="00912C97" w:rsidP="00561409">
      <w:pPr>
        <w:ind w:left="-114"/>
        <w:jc w:val="both"/>
        <w:rPr>
          <w:sz w:val="28"/>
          <w:szCs w:val="28"/>
        </w:rPr>
      </w:pPr>
      <w:r w:rsidRPr="00D343D7">
        <w:rPr>
          <w:sz w:val="28"/>
          <w:szCs w:val="28"/>
        </w:rPr>
        <w:tab/>
        <w:t xml:space="preserve">обеспеченность пищеблока инвентарем, оборудованием, посудой – имеется в достаточном </w:t>
      </w:r>
      <w:r w:rsidRPr="00D343D7">
        <w:rPr>
          <w:sz w:val="28"/>
          <w:szCs w:val="28"/>
        </w:rPr>
        <w:tab/>
        <w:t>количестве</w:t>
      </w:r>
    </w:p>
    <w:p w:rsidR="00912C97" w:rsidRPr="00D343D7" w:rsidRDefault="00912C97" w:rsidP="00561409">
      <w:pPr>
        <w:spacing w:line="360" w:lineRule="auto"/>
        <w:ind w:left="360"/>
        <w:rPr>
          <w:sz w:val="28"/>
          <w:szCs w:val="28"/>
        </w:rPr>
      </w:pPr>
      <w:r w:rsidRPr="00D343D7">
        <w:rPr>
          <w:sz w:val="28"/>
          <w:szCs w:val="28"/>
        </w:rPr>
        <w:t>в наличии и в исправности холодильное и технологическое оборудование – имеется в достаточном количестве и находится в рабочем состоянии: холодильников -4 ед, электроплита – 2 ед, шкаф жарочный – 1 ед., электромясорубка – 1 ед., электросковорода – 1 ед.,картофелечистка – 1 ед.,овощерезка – 1 ед.,  хлеборезка – 1 ед., тестомеcильная машина – 1 ед., мармит универсальный- 1ед., водонагревательный электрический котёл исправно (акт прилагается).</w:t>
      </w:r>
    </w:p>
    <w:p w:rsidR="00912C97" w:rsidRPr="00D343D7" w:rsidRDefault="00912C97" w:rsidP="0083153B">
      <w:pPr>
        <w:jc w:val="both"/>
        <w:rPr>
          <w:sz w:val="28"/>
          <w:szCs w:val="28"/>
        </w:rPr>
      </w:pPr>
      <w:r w:rsidRPr="00D343D7">
        <w:rPr>
          <w:sz w:val="28"/>
          <w:szCs w:val="28"/>
        </w:rPr>
        <w:t>готовность пищеблока к эксплуатации  - готов</w:t>
      </w:r>
    </w:p>
    <w:p w:rsidR="00912C97" w:rsidRPr="00D343D7" w:rsidRDefault="00912C97" w:rsidP="00561409">
      <w:pPr>
        <w:numPr>
          <w:ilvl w:val="0"/>
          <w:numId w:val="6"/>
        </w:numPr>
        <w:jc w:val="both"/>
        <w:rPr>
          <w:sz w:val="28"/>
          <w:szCs w:val="28"/>
        </w:rPr>
      </w:pPr>
      <w:r w:rsidRPr="00D343D7">
        <w:rPr>
          <w:sz w:val="28"/>
          <w:szCs w:val="28"/>
        </w:rPr>
        <w:t>Состояние территории оздоровительного учреждения  - соответствует требованиям Сан Пин</w:t>
      </w:r>
    </w:p>
    <w:p w:rsidR="00912C97" w:rsidRPr="00D343D7" w:rsidRDefault="00912C97" w:rsidP="00561409">
      <w:pPr>
        <w:ind w:left="-474"/>
        <w:jc w:val="both"/>
        <w:rPr>
          <w:sz w:val="28"/>
          <w:szCs w:val="28"/>
        </w:rPr>
      </w:pPr>
      <w:r w:rsidRPr="00D343D7">
        <w:rPr>
          <w:sz w:val="28"/>
          <w:szCs w:val="28"/>
        </w:rPr>
        <w:t xml:space="preserve">      Сооружения для занятий физкультурой и спортом, их оборудование соответствует санитарным требованиям (акт прилагается) – организованы места для занятий физкультурой и спортом, которые соответствуют нормам по охране труда, правилам техники безопасности и производственной санитарии, а также возрастным особенностям занимающихся. </w:t>
      </w:r>
    </w:p>
    <w:p w:rsidR="00912C97" w:rsidRPr="00D343D7" w:rsidRDefault="00912C97" w:rsidP="00561409">
      <w:pPr>
        <w:ind w:left="-474"/>
        <w:jc w:val="both"/>
        <w:rPr>
          <w:sz w:val="28"/>
          <w:szCs w:val="28"/>
        </w:rPr>
      </w:pPr>
      <w:r w:rsidRPr="00D343D7">
        <w:rPr>
          <w:sz w:val="28"/>
          <w:szCs w:val="28"/>
        </w:rPr>
        <w:t xml:space="preserve">     Оборудование закреплено и соответствует нормам СанПин</w:t>
      </w:r>
    </w:p>
    <w:p w:rsidR="00912C97" w:rsidRPr="00D343D7" w:rsidRDefault="00912C97" w:rsidP="000400C6">
      <w:pPr>
        <w:rPr>
          <w:b/>
          <w:bCs/>
          <w:sz w:val="28"/>
          <w:szCs w:val="28"/>
        </w:rPr>
      </w:pPr>
      <w:r w:rsidRPr="00D343D7">
        <w:rPr>
          <w:b/>
          <w:bCs/>
          <w:sz w:val="28"/>
          <w:szCs w:val="28"/>
        </w:rPr>
        <w:t>Логика развития лагерной смены</w:t>
      </w:r>
    </w:p>
    <w:p w:rsidR="00912C97" w:rsidRPr="00D343D7" w:rsidRDefault="00912C97" w:rsidP="00561409">
      <w:pPr>
        <w:rPr>
          <w:sz w:val="28"/>
          <w:szCs w:val="28"/>
        </w:rPr>
      </w:pPr>
      <w:r w:rsidRPr="00D343D7">
        <w:rPr>
          <w:sz w:val="28"/>
          <w:szCs w:val="28"/>
        </w:rPr>
        <w:t xml:space="preserve">Это задачи, состоящие перед педагогическим коллективом лагеря на разных этапах его существования. </w:t>
      </w:r>
    </w:p>
    <w:p w:rsidR="00912C97" w:rsidRPr="00D343D7" w:rsidRDefault="00912C97" w:rsidP="00561409">
      <w:pPr>
        <w:rPr>
          <w:sz w:val="28"/>
          <w:szCs w:val="28"/>
        </w:rPr>
      </w:pPr>
    </w:p>
    <w:p w:rsidR="00912C97" w:rsidRPr="0083153B" w:rsidRDefault="00912C97" w:rsidP="00561409">
      <w:pPr>
        <w:rPr>
          <w:b/>
          <w:bCs/>
          <w:sz w:val="28"/>
          <w:szCs w:val="28"/>
        </w:rPr>
      </w:pPr>
      <w:r w:rsidRPr="0083153B">
        <w:rPr>
          <w:b/>
          <w:bCs/>
          <w:sz w:val="28"/>
          <w:szCs w:val="28"/>
        </w:rPr>
        <w:t xml:space="preserve">А. Подготовительный этап (апрель, май) </w:t>
      </w:r>
    </w:p>
    <w:p w:rsidR="00912C97" w:rsidRPr="0083153B" w:rsidRDefault="00912C97" w:rsidP="00561409">
      <w:pPr>
        <w:rPr>
          <w:sz w:val="28"/>
          <w:szCs w:val="28"/>
        </w:rPr>
      </w:pPr>
      <w:r w:rsidRPr="0083153B">
        <w:rPr>
          <w:sz w:val="28"/>
          <w:szCs w:val="28"/>
        </w:rPr>
        <w:t>Подбор педагогических кадров; в основном сохраняется состав педагогов, работавших в предыдущих сменах;</w:t>
      </w:r>
    </w:p>
    <w:p w:rsidR="00912C97" w:rsidRPr="0083153B" w:rsidRDefault="00912C97" w:rsidP="00561409">
      <w:pPr>
        <w:rPr>
          <w:sz w:val="28"/>
          <w:szCs w:val="28"/>
        </w:rPr>
      </w:pPr>
      <w:r w:rsidRPr="0083153B">
        <w:rPr>
          <w:sz w:val="28"/>
          <w:szCs w:val="28"/>
        </w:rPr>
        <w:t>Разработка программы смены через работу творческого коллектива лагеря;</w:t>
      </w:r>
    </w:p>
    <w:p w:rsidR="00912C97" w:rsidRPr="0083153B" w:rsidRDefault="00912C97" w:rsidP="00561409">
      <w:pPr>
        <w:rPr>
          <w:sz w:val="28"/>
          <w:szCs w:val="28"/>
        </w:rPr>
      </w:pPr>
      <w:r w:rsidRPr="0083153B">
        <w:rPr>
          <w:sz w:val="28"/>
          <w:szCs w:val="28"/>
        </w:rPr>
        <w:t>Материально-техническая подготовка летнего лагеря;</w:t>
      </w:r>
    </w:p>
    <w:p w:rsidR="00912C97" w:rsidRPr="0083153B" w:rsidRDefault="00912C97" w:rsidP="00561409">
      <w:pPr>
        <w:rPr>
          <w:sz w:val="28"/>
          <w:szCs w:val="28"/>
        </w:rPr>
      </w:pPr>
      <w:r w:rsidRPr="0083153B">
        <w:rPr>
          <w:sz w:val="28"/>
          <w:szCs w:val="28"/>
        </w:rPr>
        <w:t xml:space="preserve">Оформление лагеря и отрядных мест; </w:t>
      </w:r>
    </w:p>
    <w:p w:rsidR="00912C97" w:rsidRDefault="00912C97" w:rsidP="00561409">
      <w:pPr>
        <w:rPr>
          <w:sz w:val="28"/>
          <w:szCs w:val="28"/>
        </w:rPr>
      </w:pPr>
      <w:r w:rsidRPr="0083153B">
        <w:rPr>
          <w:sz w:val="28"/>
          <w:szCs w:val="28"/>
        </w:rPr>
        <w:t xml:space="preserve">Формирование состава детей по отрядам; </w:t>
      </w:r>
    </w:p>
    <w:p w:rsidR="00912C97" w:rsidRPr="003879D6" w:rsidRDefault="00912C97" w:rsidP="000400C6">
      <w:pPr>
        <w:spacing w:after="200" w:line="276" w:lineRule="auto"/>
        <w:rPr>
          <w:rFonts w:ascii="Calibri" w:hAnsi="Calibri"/>
          <w:b/>
          <w:bCs/>
          <w:color w:val="FF0000"/>
          <w:sz w:val="40"/>
          <w:szCs w:val="40"/>
        </w:rPr>
      </w:pPr>
      <w:r>
        <w:rPr>
          <w:rFonts w:ascii="Calibri" w:hAnsi="Calibri"/>
          <w:b/>
          <w:bCs/>
          <w:color w:val="FF0000"/>
          <w:sz w:val="40"/>
          <w:szCs w:val="40"/>
        </w:rPr>
        <w:t>Дислокация лагеря</w:t>
      </w:r>
      <w:bookmarkStart w:id="0" w:name="_GoBack"/>
      <w:bookmarkEnd w:id="0"/>
      <w:r w:rsidRPr="003879D6">
        <w:rPr>
          <w:rFonts w:ascii="Calibri" w:hAnsi="Calibri"/>
          <w:b/>
          <w:bCs/>
          <w:color w:val="FF0000"/>
          <w:sz w:val="40"/>
          <w:szCs w:val="40"/>
        </w:rPr>
        <w:t xml:space="preserve"> «</w:t>
      </w:r>
      <w:r>
        <w:rPr>
          <w:rFonts w:ascii="Calibri" w:hAnsi="Calibri"/>
          <w:b/>
          <w:bCs/>
          <w:color w:val="FF0000"/>
          <w:sz w:val="40"/>
          <w:szCs w:val="40"/>
        </w:rPr>
        <w:t xml:space="preserve"> </w:t>
      </w:r>
      <w:r w:rsidRPr="003879D6">
        <w:rPr>
          <w:rFonts w:ascii="Calibri" w:hAnsi="Calibri"/>
          <w:b/>
          <w:bCs/>
          <w:color w:val="FF0000"/>
          <w:sz w:val="40"/>
          <w:szCs w:val="40"/>
        </w:rPr>
        <w:t>Непоседы</w:t>
      </w:r>
      <w:r>
        <w:rPr>
          <w:rFonts w:ascii="Calibri" w:hAnsi="Calibri"/>
          <w:b/>
          <w:bCs/>
          <w:color w:val="FF0000"/>
          <w:sz w:val="40"/>
          <w:szCs w:val="40"/>
        </w:rPr>
        <w:t xml:space="preserve"> </w:t>
      </w:r>
      <w:r w:rsidRPr="003879D6">
        <w:rPr>
          <w:rFonts w:ascii="Calibri" w:hAnsi="Calibri"/>
          <w:b/>
          <w:bCs/>
          <w:color w:val="FF0000"/>
          <w:sz w:val="40"/>
          <w:szCs w:val="40"/>
        </w:rPr>
        <w:t>»</w:t>
      </w:r>
    </w:p>
    <w:p w:rsidR="00912C97" w:rsidRDefault="00912C97" w:rsidP="00561409">
      <w:pPr>
        <w:rPr>
          <w:sz w:val="28"/>
          <w:szCs w:val="28"/>
        </w:rPr>
      </w:pPr>
      <w:r w:rsidRPr="00D95CB4">
        <w:rPr>
          <w:noProof/>
          <w:sz w:val="28"/>
          <w:szCs w:val="28"/>
        </w:rPr>
        <w:pict>
          <v:shape id="Рисунок 1" o:spid="_x0000_i1027" type="#_x0000_t75" alt="ae0a96bfaf9192b91028af95126f3b74" style="width:378pt;height:225pt;visibility:visible">
            <v:imagedata r:id="rId7" o:title=""/>
          </v:shape>
        </w:pict>
      </w:r>
    </w:p>
    <w:p w:rsidR="00912C97" w:rsidRPr="0083153B" w:rsidRDefault="00912C97" w:rsidP="00561409">
      <w:pPr>
        <w:rPr>
          <w:sz w:val="28"/>
          <w:szCs w:val="28"/>
        </w:rPr>
      </w:pPr>
    </w:p>
    <w:p w:rsidR="00912C97" w:rsidRDefault="00912C97" w:rsidP="00561409">
      <w:pPr>
        <w:rPr>
          <w:b/>
          <w:bCs/>
          <w:sz w:val="28"/>
          <w:szCs w:val="28"/>
        </w:rPr>
      </w:pPr>
    </w:p>
    <w:p w:rsidR="00912C97" w:rsidRDefault="00912C97" w:rsidP="00561409">
      <w:pPr>
        <w:rPr>
          <w:b/>
          <w:bCs/>
          <w:sz w:val="28"/>
          <w:szCs w:val="28"/>
        </w:rPr>
      </w:pPr>
      <w:r w:rsidRPr="00D95CB4">
        <w:rPr>
          <w:b/>
          <w:bCs/>
          <w:noProof/>
          <w:sz w:val="28"/>
          <w:szCs w:val="28"/>
        </w:rPr>
        <w:pict>
          <v:shape id="Схема 6" o:spid="_x0000_i1028" type="#_x0000_t75" style="width:470.25pt;height:384pt;visibility:visible">
            <v:imagedata r:id="rId8" o:title=""/>
            <o:lock v:ext="edit" aspectratio="f"/>
          </v:shape>
        </w:pict>
      </w:r>
    </w:p>
    <w:p w:rsidR="00912C97" w:rsidRDefault="00912C97" w:rsidP="00561409">
      <w:pPr>
        <w:rPr>
          <w:b/>
          <w:bCs/>
          <w:sz w:val="28"/>
          <w:szCs w:val="28"/>
        </w:rPr>
      </w:pPr>
    </w:p>
    <w:p w:rsidR="00912C97" w:rsidRDefault="00912C97" w:rsidP="00561409">
      <w:pPr>
        <w:rPr>
          <w:b/>
          <w:bCs/>
          <w:sz w:val="28"/>
          <w:szCs w:val="28"/>
        </w:rPr>
      </w:pPr>
    </w:p>
    <w:p w:rsidR="00912C97" w:rsidRDefault="00912C97" w:rsidP="00561409">
      <w:pPr>
        <w:rPr>
          <w:b/>
          <w:bCs/>
          <w:sz w:val="28"/>
          <w:szCs w:val="28"/>
        </w:rPr>
      </w:pPr>
    </w:p>
    <w:p w:rsidR="00912C97" w:rsidRPr="0083153B" w:rsidRDefault="00912C97" w:rsidP="00561409">
      <w:pPr>
        <w:rPr>
          <w:b/>
          <w:bCs/>
          <w:sz w:val="28"/>
          <w:szCs w:val="28"/>
        </w:rPr>
      </w:pPr>
    </w:p>
    <w:p w:rsidR="00912C97" w:rsidRPr="0083153B" w:rsidRDefault="00912C97" w:rsidP="00561409">
      <w:pPr>
        <w:rPr>
          <w:b/>
          <w:bCs/>
          <w:sz w:val="28"/>
          <w:szCs w:val="28"/>
        </w:rPr>
      </w:pPr>
      <w:r w:rsidRPr="0083153B">
        <w:rPr>
          <w:b/>
          <w:bCs/>
          <w:sz w:val="28"/>
          <w:szCs w:val="28"/>
        </w:rPr>
        <w:t xml:space="preserve">Б. Организационный этап (1, 2, 3 дни смены) </w:t>
      </w:r>
    </w:p>
    <w:p w:rsidR="00912C97" w:rsidRPr="0083153B" w:rsidRDefault="00912C97" w:rsidP="00561409">
      <w:pPr>
        <w:rPr>
          <w:sz w:val="28"/>
          <w:szCs w:val="28"/>
        </w:rPr>
      </w:pPr>
      <w:r w:rsidRPr="0083153B">
        <w:rPr>
          <w:sz w:val="28"/>
          <w:szCs w:val="28"/>
        </w:rPr>
        <w:t>Знакомство детей с распорядком дня, с дисциплинарными и гигиеническими требованиями;</w:t>
      </w:r>
    </w:p>
    <w:p w:rsidR="00912C97" w:rsidRPr="0083153B" w:rsidRDefault="00912C97" w:rsidP="00561409">
      <w:pPr>
        <w:rPr>
          <w:sz w:val="28"/>
          <w:szCs w:val="28"/>
        </w:rPr>
      </w:pPr>
      <w:r w:rsidRPr="0083153B">
        <w:rPr>
          <w:sz w:val="28"/>
          <w:szCs w:val="28"/>
        </w:rPr>
        <w:t>Воспитатели и вожатые приучают детей к доброжелательным и справедливым взаимоотношениям друг с другом и со старшими;</w:t>
      </w:r>
    </w:p>
    <w:p w:rsidR="00912C97" w:rsidRPr="0083153B" w:rsidRDefault="00912C97" w:rsidP="00561409">
      <w:pPr>
        <w:rPr>
          <w:sz w:val="28"/>
          <w:szCs w:val="28"/>
        </w:rPr>
      </w:pPr>
      <w:r w:rsidRPr="0083153B">
        <w:rPr>
          <w:sz w:val="28"/>
          <w:szCs w:val="28"/>
        </w:rPr>
        <w:t>Осуществляется диагностика интересов и ожиданий детей;</w:t>
      </w:r>
    </w:p>
    <w:p w:rsidR="00912C97" w:rsidRPr="0083153B" w:rsidRDefault="00912C97" w:rsidP="00561409">
      <w:pPr>
        <w:rPr>
          <w:sz w:val="28"/>
          <w:szCs w:val="28"/>
        </w:rPr>
      </w:pPr>
      <w:r w:rsidRPr="0083153B">
        <w:rPr>
          <w:sz w:val="28"/>
          <w:szCs w:val="28"/>
        </w:rPr>
        <w:t xml:space="preserve">Акцентируется внимание детей на возможностях саморазвития, совершенствования своих организаторских способностей в ходе смены и как итог – получение звания </w:t>
      </w:r>
    </w:p>
    <w:p w:rsidR="00912C97" w:rsidRPr="0083153B" w:rsidRDefault="00912C97" w:rsidP="00561409">
      <w:pPr>
        <w:rPr>
          <w:b/>
          <w:bCs/>
          <w:sz w:val="28"/>
          <w:szCs w:val="28"/>
        </w:rPr>
      </w:pPr>
      <w:r w:rsidRPr="0083153B">
        <w:rPr>
          <w:b/>
          <w:bCs/>
          <w:sz w:val="28"/>
          <w:szCs w:val="28"/>
        </w:rPr>
        <w:t xml:space="preserve">В. Основной этап (4–18 дни смены) </w:t>
      </w:r>
    </w:p>
    <w:p w:rsidR="00912C97" w:rsidRPr="0083153B" w:rsidRDefault="00912C97" w:rsidP="00561409">
      <w:pPr>
        <w:rPr>
          <w:sz w:val="28"/>
          <w:szCs w:val="28"/>
        </w:rPr>
      </w:pPr>
      <w:r w:rsidRPr="0083153B">
        <w:rPr>
          <w:sz w:val="28"/>
          <w:szCs w:val="28"/>
        </w:rPr>
        <w:t>Реализация программы по приобщению детей к истокам русской народной культуры;</w:t>
      </w:r>
    </w:p>
    <w:p w:rsidR="00912C97" w:rsidRPr="0083153B" w:rsidRDefault="00912C97" w:rsidP="00561409">
      <w:pPr>
        <w:rPr>
          <w:sz w:val="28"/>
          <w:szCs w:val="28"/>
        </w:rPr>
      </w:pPr>
      <w:r w:rsidRPr="0083153B">
        <w:rPr>
          <w:sz w:val="28"/>
          <w:szCs w:val="28"/>
        </w:rPr>
        <w:t>Вовлечение детей в подготовку и проведение мероприятий, посвященных Дню России.</w:t>
      </w:r>
    </w:p>
    <w:p w:rsidR="00912C97" w:rsidRPr="0083153B" w:rsidRDefault="00912C97" w:rsidP="00561409">
      <w:pPr>
        <w:rPr>
          <w:sz w:val="28"/>
          <w:szCs w:val="28"/>
        </w:rPr>
      </w:pPr>
      <w:r w:rsidRPr="0083153B">
        <w:rPr>
          <w:sz w:val="28"/>
          <w:szCs w:val="28"/>
        </w:rPr>
        <w:t>Работа по оздоровлению и физическому развитию учащихся;</w:t>
      </w:r>
    </w:p>
    <w:p w:rsidR="00912C97" w:rsidRPr="0083153B" w:rsidRDefault="00912C97" w:rsidP="00561409">
      <w:pPr>
        <w:rPr>
          <w:sz w:val="28"/>
          <w:szCs w:val="28"/>
        </w:rPr>
      </w:pPr>
      <w:r w:rsidRPr="0083153B">
        <w:rPr>
          <w:sz w:val="28"/>
          <w:szCs w:val="28"/>
        </w:rPr>
        <w:t>Проведение мероприятий интеллектуального и художественно-эстетического плана.</w:t>
      </w:r>
    </w:p>
    <w:p w:rsidR="00912C97" w:rsidRPr="0083153B" w:rsidRDefault="00912C97" w:rsidP="00561409">
      <w:pPr>
        <w:rPr>
          <w:sz w:val="28"/>
          <w:szCs w:val="28"/>
        </w:rPr>
      </w:pPr>
    </w:p>
    <w:p w:rsidR="00912C97" w:rsidRPr="00CA6DC9" w:rsidRDefault="00912C97" w:rsidP="00561409">
      <w:pPr>
        <w:rPr>
          <w:b/>
          <w:bCs/>
          <w:sz w:val="28"/>
          <w:szCs w:val="28"/>
        </w:rPr>
      </w:pPr>
      <w:r w:rsidRPr="00CA6DC9">
        <w:rPr>
          <w:b/>
          <w:bCs/>
          <w:sz w:val="28"/>
          <w:szCs w:val="28"/>
        </w:rPr>
        <w:t xml:space="preserve"> Г</w:t>
      </w:r>
      <w:r>
        <w:rPr>
          <w:sz w:val="28"/>
          <w:szCs w:val="28"/>
        </w:rPr>
        <w:t>.</w:t>
      </w:r>
      <w:r w:rsidRPr="00CA6DC9">
        <w:rPr>
          <w:sz w:val="28"/>
          <w:szCs w:val="28"/>
        </w:rPr>
        <w:t xml:space="preserve"> </w:t>
      </w:r>
      <w:r w:rsidRPr="00CA6DC9">
        <w:rPr>
          <w:b/>
          <w:bCs/>
          <w:sz w:val="28"/>
          <w:szCs w:val="28"/>
        </w:rPr>
        <w:t xml:space="preserve">Итоговый этап </w:t>
      </w:r>
    </w:p>
    <w:p w:rsidR="00912C97" w:rsidRPr="00CA6DC9" w:rsidRDefault="00912C97" w:rsidP="00561409">
      <w:pPr>
        <w:rPr>
          <w:sz w:val="28"/>
          <w:szCs w:val="28"/>
        </w:rPr>
      </w:pPr>
    </w:p>
    <w:p w:rsidR="00912C97" w:rsidRPr="00CA6DC9" w:rsidRDefault="00912C97" w:rsidP="00561409">
      <w:pPr>
        <w:rPr>
          <w:sz w:val="28"/>
          <w:szCs w:val="28"/>
        </w:rPr>
      </w:pPr>
      <w:r w:rsidRPr="00CA6DC9">
        <w:rPr>
          <w:sz w:val="28"/>
          <w:szCs w:val="28"/>
        </w:rPr>
        <w:t xml:space="preserve">Каждый ребенок в течение смены работает над своим “Я”: учится жить в гармонии с собой и окружающим миром, сохранять и укреплять свое здоровее. </w:t>
      </w:r>
    </w:p>
    <w:p w:rsidR="00912C97" w:rsidRPr="00CA6DC9" w:rsidRDefault="00912C97" w:rsidP="00561409">
      <w:pPr>
        <w:rPr>
          <w:sz w:val="28"/>
          <w:szCs w:val="28"/>
        </w:rPr>
      </w:pPr>
      <w:r w:rsidRPr="00CA6DC9">
        <w:rPr>
          <w:sz w:val="28"/>
          <w:szCs w:val="28"/>
        </w:rPr>
        <w:t>Ребёнок не только учится видеть и понимать прекрасное, но и создаёт красоту своими руками, передаёт ей выбранными средствами изобразительного искусства, художественного слова, музыки, танца.</w:t>
      </w:r>
    </w:p>
    <w:p w:rsidR="00912C97" w:rsidRPr="00CA6DC9" w:rsidRDefault="00912C97" w:rsidP="00561409">
      <w:pPr>
        <w:rPr>
          <w:sz w:val="28"/>
          <w:szCs w:val="28"/>
        </w:rPr>
      </w:pPr>
      <w:r w:rsidRPr="00CA6DC9">
        <w:rPr>
          <w:sz w:val="28"/>
          <w:szCs w:val="28"/>
        </w:rPr>
        <w:t xml:space="preserve"> Ожидаемые результаты реализация программы (в аспектах развития ребёнка, отряда, всего лагеря)</w:t>
      </w:r>
    </w:p>
    <w:p w:rsidR="00912C97" w:rsidRPr="00CA6DC9" w:rsidRDefault="00912C97" w:rsidP="00561409">
      <w:pPr>
        <w:rPr>
          <w:sz w:val="28"/>
          <w:szCs w:val="28"/>
        </w:rPr>
      </w:pPr>
      <w:r w:rsidRPr="00CA6DC9">
        <w:rPr>
          <w:sz w:val="28"/>
          <w:szCs w:val="28"/>
        </w:rPr>
        <w:t>Проводится ежедневная оценка участия каждого ребёнка в коллективных делах лагеря, которая позволяет проследить рост общественной активности, развитие физических, эстетических, вольных качеств детей. Соз</w:t>
      </w:r>
      <w:r>
        <w:rPr>
          <w:sz w:val="28"/>
          <w:szCs w:val="28"/>
        </w:rPr>
        <w:t>дание условий для самореализации</w:t>
      </w:r>
      <w:r w:rsidRPr="00CA6DC9">
        <w:rPr>
          <w:sz w:val="28"/>
          <w:szCs w:val="28"/>
        </w:rPr>
        <w:t xml:space="preserve"> детей через участие в мероприятиях разного характера: спортивных, интеллектуальных, патриотических, трудовых, художественных.</w:t>
      </w:r>
    </w:p>
    <w:p w:rsidR="00912C97" w:rsidRPr="00CA6DC9" w:rsidRDefault="00912C97" w:rsidP="00561409">
      <w:pPr>
        <w:rPr>
          <w:sz w:val="28"/>
          <w:szCs w:val="28"/>
        </w:rPr>
      </w:pPr>
      <w:r w:rsidRPr="00CA6DC9">
        <w:rPr>
          <w:sz w:val="28"/>
          <w:szCs w:val="28"/>
        </w:rPr>
        <w:t xml:space="preserve">Привитие навыков самостоятельности, ответственности, строить свои отношения со сверстниками и взрослыми. Оздоровление детей. </w:t>
      </w:r>
    </w:p>
    <w:p w:rsidR="00912C97" w:rsidRDefault="00912C97" w:rsidP="00561409">
      <w:pPr>
        <w:rPr>
          <w:sz w:val="28"/>
          <w:szCs w:val="28"/>
        </w:rPr>
      </w:pPr>
      <w:r w:rsidRPr="00CA6DC9">
        <w:rPr>
          <w:sz w:val="28"/>
          <w:szCs w:val="28"/>
        </w:rPr>
        <w:t>В развитии отряда – высокая степень организованности, сплоченности детей в решении поставленных задач</w:t>
      </w:r>
      <w:r>
        <w:rPr>
          <w:sz w:val="28"/>
          <w:szCs w:val="28"/>
        </w:rPr>
        <w:t>.</w:t>
      </w:r>
    </w:p>
    <w:p w:rsidR="00912C97" w:rsidRDefault="00912C97" w:rsidP="00561409">
      <w:pPr>
        <w:rPr>
          <w:sz w:val="28"/>
          <w:szCs w:val="28"/>
        </w:rPr>
      </w:pPr>
      <w:r w:rsidRPr="007808E0">
        <w:rPr>
          <w:sz w:val="28"/>
          <w:szCs w:val="28"/>
        </w:rPr>
        <w:t>Составлен план работы на смену, где предусмотрены музыкальные, спортивные, библиотечные, игровые часы каждый день, экскурсионные и развивающиеся мероприятия</w:t>
      </w:r>
      <w:r>
        <w:rPr>
          <w:sz w:val="28"/>
          <w:szCs w:val="28"/>
        </w:rPr>
        <w:t>.</w:t>
      </w:r>
    </w:p>
    <w:p w:rsidR="00912C97" w:rsidRDefault="00912C97" w:rsidP="005770AC">
      <w:pPr>
        <w:tabs>
          <w:tab w:val="num" w:pos="0"/>
        </w:tabs>
        <w:spacing w:line="360" w:lineRule="auto"/>
        <w:rPr>
          <w:b/>
          <w:bCs/>
          <w:sz w:val="32"/>
          <w:szCs w:val="32"/>
        </w:rPr>
      </w:pPr>
    </w:p>
    <w:p w:rsidR="00912C97" w:rsidRDefault="00912C97" w:rsidP="005770AC">
      <w:pPr>
        <w:tabs>
          <w:tab w:val="num" w:pos="0"/>
        </w:tabs>
        <w:spacing w:line="360" w:lineRule="auto"/>
        <w:rPr>
          <w:b/>
          <w:bCs/>
          <w:sz w:val="32"/>
          <w:szCs w:val="32"/>
        </w:rPr>
      </w:pPr>
    </w:p>
    <w:p w:rsidR="00912C97" w:rsidRPr="00B34DB5" w:rsidRDefault="00912C97" w:rsidP="005770AC">
      <w:pPr>
        <w:tabs>
          <w:tab w:val="num" w:pos="0"/>
        </w:tabs>
        <w:spacing w:line="360" w:lineRule="auto"/>
        <w:rPr>
          <w:b/>
          <w:bCs/>
          <w:sz w:val="32"/>
          <w:szCs w:val="32"/>
        </w:rPr>
      </w:pPr>
      <w:r w:rsidRPr="00B34DB5">
        <w:rPr>
          <w:b/>
          <w:bCs/>
          <w:sz w:val="32"/>
          <w:szCs w:val="32"/>
        </w:rPr>
        <w:t>План работы школьного оздоровительного лагеря</w:t>
      </w:r>
      <w:r>
        <w:rPr>
          <w:b/>
          <w:bCs/>
          <w:sz w:val="32"/>
          <w:szCs w:val="32"/>
        </w:rPr>
        <w:t xml:space="preserve"> « Непоседы»</w:t>
      </w:r>
    </w:p>
    <w:p w:rsidR="00912C97" w:rsidRPr="00B34DB5" w:rsidRDefault="00912C97" w:rsidP="005770AC">
      <w:pPr>
        <w:tabs>
          <w:tab w:val="num" w:pos="0"/>
        </w:tabs>
        <w:spacing w:line="360" w:lineRule="auto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                </w:t>
      </w:r>
      <w:r w:rsidRPr="00B34DB5">
        <w:rPr>
          <w:b/>
          <w:bCs/>
          <w:sz w:val="32"/>
          <w:szCs w:val="32"/>
        </w:rPr>
        <w:t xml:space="preserve">МБОУ Дубровской № 2 </w:t>
      </w:r>
      <w:r>
        <w:rPr>
          <w:b/>
          <w:bCs/>
          <w:sz w:val="32"/>
          <w:szCs w:val="32"/>
        </w:rPr>
        <w:t>СОШ</w:t>
      </w:r>
    </w:p>
    <w:p w:rsidR="00912C97" w:rsidRPr="00312455" w:rsidRDefault="00912C97" w:rsidP="005770AC">
      <w:pPr>
        <w:tabs>
          <w:tab w:val="num" w:pos="0"/>
        </w:tabs>
        <w:spacing w:line="360" w:lineRule="auto"/>
        <w:jc w:val="center"/>
        <w:rPr>
          <w:b/>
          <w:bCs/>
          <w:sz w:val="36"/>
          <w:szCs w:val="36"/>
        </w:rPr>
      </w:pP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17"/>
        <w:gridCol w:w="4571"/>
        <w:gridCol w:w="1843"/>
        <w:gridCol w:w="2393"/>
      </w:tblGrid>
      <w:tr w:rsidR="00912C97" w:rsidRPr="003C189B">
        <w:tc>
          <w:tcPr>
            <w:tcW w:w="817" w:type="dxa"/>
          </w:tcPr>
          <w:p w:rsidR="00912C97" w:rsidRPr="00D343D7" w:rsidRDefault="00912C97" w:rsidP="00DD5D67">
            <w:pPr>
              <w:pStyle w:val="NoSpacing"/>
              <w:jc w:val="center"/>
              <w:rPr>
                <w:b/>
                <w:bCs/>
              </w:rPr>
            </w:pPr>
            <w:r w:rsidRPr="00D343D7">
              <w:rPr>
                <w:b/>
                <w:bCs/>
              </w:rPr>
              <w:t>№</w:t>
            </w:r>
          </w:p>
        </w:tc>
        <w:tc>
          <w:tcPr>
            <w:tcW w:w="4571" w:type="dxa"/>
          </w:tcPr>
          <w:p w:rsidR="00912C97" w:rsidRPr="00D343D7" w:rsidRDefault="00912C97" w:rsidP="00DD5D67">
            <w:pPr>
              <w:pStyle w:val="NoSpacing"/>
              <w:jc w:val="center"/>
              <w:rPr>
                <w:b/>
                <w:bCs/>
              </w:rPr>
            </w:pPr>
            <w:r w:rsidRPr="00D343D7">
              <w:rPr>
                <w:b/>
                <w:bCs/>
              </w:rPr>
              <w:t>Мероприятие</w:t>
            </w:r>
          </w:p>
        </w:tc>
        <w:tc>
          <w:tcPr>
            <w:tcW w:w="1843" w:type="dxa"/>
          </w:tcPr>
          <w:p w:rsidR="00912C97" w:rsidRPr="00D343D7" w:rsidRDefault="00912C97" w:rsidP="00DD5D67">
            <w:pPr>
              <w:pStyle w:val="NoSpacing"/>
              <w:jc w:val="center"/>
              <w:rPr>
                <w:b/>
                <w:bCs/>
              </w:rPr>
            </w:pPr>
            <w:r w:rsidRPr="00D343D7">
              <w:rPr>
                <w:b/>
                <w:bCs/>
              </w:rPr>
              <w:t>Дата проведения</w:t>
            </w:r>
          </w:p>
        </w:tc>
        <w:tc>
          <w:tcPr>
            <w:tcW w:w="2393" w:type="dxa"/>
          </w:tcPr>
          <w:p w:rsidR="00912C97" w:rsidRPr="00D343D7" w:rsidRDefault="00912C97" w:rsidP="00DD5D67">
            <w:pPr>
              <w:pStyle w:val="NoSpacing"/>
              <w:jc w:val="center"/>
              <w:rPr>
                <w:b/>
                <w:bCs/>
              </w:rPr>
            </w:pPr>
            <w:r w:rsidRPr="00D343D7">
              <w:rPr>
                <w:b/>
                <w:bCs/>
              </w:rPr>
              <w:t>Ответственный</w:t>
            </w:r>
          </w:p>
        </w:tc>
      </w:tr>
      <w:tr w:rsidR="00912C97" w:rsidRPr="00CC7BE7">
        <w:tc>
          <w:tcPr>
            <w:tcW w:w="817" w:type="dxa"/>
          </w:tcPr>
          <w:p w:rsidR="00912C97" w:rsidRPr="00CC7BE7" w:rsidRDefault="00912C97" w:rsidP="005770AC">
            <w:pPr>
              <w:pStyle w:val="NoSpacing"/>
              <w:numPr>
                <w:ilvl w:val="0"/>
                <w:numId w:val="7"/>
              </w:numPr>
              <w:jc w:val="center"/>
            </w:pPr>
          </w:p>
        </w:tc>
        <w:tc>
          <w:tcPr>
            <w:tcW w:w="4571" w:type="dxa"/>
          </w:tcPr>
          <w:p w:rsidR="00912C97" w:rsidRPr="00CC7BE7" w:rsidRDefault="00912C97" w:rsidP="00DD5D67">
            <w:pPr>
              <w:rPr>
                <w:b/>
                <w:bCs/>
              </w:rPr>
            </w:pPr>
            <w:r w:rsidRPr="00CC7BE7">
              <w:rPr>
                <w:b/>
                <w:bCs/>
              </w:rPr>
              <w:t>Открытие смены</w:t>
            </w:r>
            <w:r>
              <w:rPr>
                <w:b/>
                <w:bCs/>
              </w:rPr>
              <w:t>.</w:t>
            </w:r>
            <w:r w:rsidRPr="00CC7BE7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>Линейка</w:t>
            </w:r>
          </w:p>
          <w:p w:rsidR="00912C97" w:rsidRPr="00CC7BE7" w:rsidRDefault="00912C97" w:rsidP="00DD5D67">
            <w:pPr>
              <w:rPr>
                <w:b/>
                <w:bCs/>
              </w:rPr>
            </w:pPr>
            <w:r w:rsidRPr="00CC7BE7">
              <w:rPr>
                <w:rStyle w:val="apple-converted-space"/>
                <w:color w:val="000000"/>
                <w:shd w:val="clear" w:color="auto" w:fill="FFFFFF"/>
              </w:rPr>
              <w:t> </w:t>
            </w:r>
            <w:r w:rsidRPr="00CC7BE7">
              <w:rPr>
                <w:b/>
                <w:bCs/>
                <w:color w:val="000000"/>
                <w:shd w:val="clear" w:color="auto" w:fill="FFFFFF"/>
              </w:rPr>
              <w:t>Праздник «Да здравствует, лагерь!»</w:t>
            </w:r>
          </w:p>
          <w:p w:rsidR="00912C97" w:rsidRPr="00CC7BE7" w:rsidRDefault="00912C97" w:rsidP="00DD5D67">
            <w:r w:rsidRPr="00CC7BE7">
              <w:t>«Здравствуй, это я!»- беседы в отрядах – « Азбука поведения»</w:t>
            </w:r>
          </w:p>
          <w:p w:rsidR="00912C97" w:rsidRPr="00CC7BE7" w:rsidRDefault="00912C97" w:rsidP="00DD5D67">
            <w:pPr>
              <w:rPr>
                <w:b/>
                <w:bCs/>
              </w:rPr>
            </w:pPr>
            <w:r w:rsidRPr="00CC7BE7">
              <w:rPr>
                <w:b/>
                <w:bCs/>
              </w:rPr>
              <w:t>Инструктаж по технике безопасности</w:t>
            </w:r>
            <w:r>
              <w:rPr>
                <w:b/>
                <w:bCs/>
              </w:rPr>
              <w:t>, по противопожарной безопасности</w:t>
            </w:r>
          </w:p>
          <w:p w:rsidR="00912C97" w:rsidRPr="00CC7BE7" w:rsidRDefault="00912C97" w:rsidP="00DD5D67">
            <w:r w:rsidRPr="00CC7BE7">
              <w:t xml:space="preserve">Самоуправление. Выбор актива, оформление отрядных         </w:t>
            </w:r>
          </w:p>
          <w:p w:rsidR="00912C97" w:rsidRPr="00CC7BE7" w:rsidRDefault="00912C97" w:rsidP="00DD5D67">
            <w:r w:rsidRPr="00CC7BE7">
              <w:t>уголков: название отряда, речёвка, девиз, эмблема.</w:t>
            </w:r>
          </w:p>
          <w:p w:rsidR="00912C97" w:rsidRPr="00CC7BE7" w:rsidRDefault="00912C97" w:rsidP="00DD5D67">
            <w:pPr>
              <w:rPr>
                <w:b/>
                <w:bCs/>
                <w:color w:val="000000"/>
                <w:shd w:val="clear" w:color="auto" w:fill="FFFFFF"/>
              </w:rPr>
            </w:pPr>
            <w:r w:rsidRPr="00CC7BE7">
              <w:t xml:space="preserve"> </w:t>
            </w:r>
            <w:r w:rsidRPr="00CC7BE7">
              <w:rPr>
                <w:b/>
                <w:bCs/>
                <w:color w:val="000000"/>
                <w:shd w:val="clear" w:color="auto" w:fill="FFFFFF"/>
              </w:rPr>
              <w:t>Медицинский осмотр</w:t>
            </w:r>
          </w:p>
          <w:p w:rsidR="00912C97" w:rsidRPr="00CC7BE7" w:rsidRDefault="00912C97" w:rsidP="00DD5D67">
            <w:pPr>
              <w:rPr>
                <w:color w:val="000000"/>
                <w:shd w:val="clear" w:color="auto" w:fill="FFFFFF"/>
              </w:rPr>
            </w:pPr>
            <w:r w:rsidRPr="00CC7BE7">
              <w:rPr>
                <w:b/>
                <w:bCs/>
                <w:color w:val="000000"/>
                <w:shd w:val="clear" w:color="auto" w:fill="FFFFFF"/>
              </w:rPr>
              <w:t>Беседа медработника.</w:t>
            </w:r>
            <w:r w:rsidRPr="00CC7BE7">
              <w:rPr>
                <w:color w:val="000000"/>
                <w:shd w:val="clear" w:color="auto" w:fill="FFFFFF"/>
              </w:rPr>
              <w:t xml:space="preserve"> </w:t>
            </w:r>
          </w:p>
          <w:p w:rsidR="00912C97" w:rsidRPr="00917C9A" w:rsidRDefault="00912C97" w:rsidP="00DD5D67">
            <w:r w:rsidRPr="00917C9A">
              <w:t>Беседа на тему: « Хочу быть здоровым»</w:t>
            </w:r>
          </w:p>
          <w:p w:rsidR="00912C97" w:rsidRPr="00CC7BE7" w:rsidRDefault="00912C97" w:rsidP="00DD5D67">
            <w:r w:rsidRPr="00CC7BE7">
              <w:t>Беседа «Правила поведения в столовой». Организация  дежурства</w:t>
            </w:r>
          </w:p>
          <w:p w:rsidR="00912C97" w:rsidRPr="00CC7BE7" w:rsidRDefault="00912C97" w:rsidP="00DD5D67">
            <w:pPr>
              <w:pStyle w:val="NoSpacing"/>
            </w:pPr>
          </w:p>
        </w:tc>
        <w:tc>
          <w:tcPr>
            <w:tcW w:w="1843" w:type="dxa"/>
          </w:tcPr>
          <w:p w:rsidR="00912C97" w:rsidRPr="00CC7BE7" w:rsidRDefault="00912C97" w:rsidP="00DD5D67">
            <w:pPr>
              <w:pStyle w:val="NoSpacing"/>
              <w:jc w:val="center"/>
            </w:pPr>
            <w:r w:rsidRPr="00CC7BE7">
              <w:t>14.06.2017</w:t>
            </w:r>
          </w:p>
        </w:tc>
        <w:tc>
          <w:tcPr>
            <w:tcW w:w="2393" w:type="dxa"/>
          </w:tcPr>
          <w:p w:rsidR="00912C97" w:rsidRPr="00CC7BE7" w:rsidRDefault="00912C97" w:rsidP="00DD5D67">
            <w:pPr>
              <w:pStyle w:val="NoSpacing"/>
            </w:pPr>
            <w:r w:rsidRPr="00CC7BE7">
              <w:t>Заместитель директора по УВР, вожатые (учащиеся 8-10 классов)</w:t>
            </w:r>
          </w:p>
          <w:p w:rsidR="00912C97" w:rsidRPr="00CC7BE7" w:rsidRDefault="00912C97" w:rsidP="00DD5D67">
            <w:pPr>
              <w:pStyle w:val="NoSpacing"/>
            </w:pPr>
            <w:r w:rsidRPr="00CC7BE7">
              <w:t>Начальник лагеря, воспитатели.</w:t>
            </w:r>
          </w:p>
          <w:p w:rsidR="00912C97" w:rsidRPr="00CC7BE7" w:rsidRDefault="00912C97" w:rsidP="00DD5D67">
            <w:pPr>
              <w:pStyle w:val="NoSpacing"/>
            </w:pPr>
            <w:r w:rsidRPr="00CC7BE7">
              <w:t>Медицинский работник</w:t>
            </w:r>
            <w:r>
              <w:t>.</w:t>
            </w:r>
            <w:r w:rsidRPr="00CC7BE7">
              <w:t xml:space="preserve"> </w:t>
            </w:r>
          </w:p>
        </w:tc>
      </w:tr>
      <w:tr w:rsidR="00912C97" w:rsidRPr="00CC7BE7">
        <w:tc>
          <w:tcPr>
            <w:tcW w:w="817" w:type="dxa"/>
          </w:tcPr>
          <w:p w:rsidR="00912C97" w:rsidRPr="00CC7BE7" w:rsidRDefault="00912C97" w:rsidP="005770AC">
            <w:pPr>
              <w:pStyle w:val="NoSpacing"/>
              <w:numPr>
                <w:ilvl w:val="0"/>
                <w:numId w:val="7"/>
              </w:numPr>
              <w:jc w:val="center"/>
            </w:pPr>
          </w:p>
        </w:tc>
        <w:tc>
          <w:tcPr>
            <w:tcW w:w="4571" w:type="dxa"/>
          </w:tcPr>
          <w:p w:rsidR="00912C97" w:rsidRPr="00CC7BE7" w:rsidRDefault="00912C97" w:rsidP="00DD5D67">
            <w:pPr>
              <w:ind w:left="131" w:hanging="142"/>
            </w:pPr>
            <w:r w:rsidRPr="00CC7BE7">
              <w:rPr>
                <w:b/>
                <w:bCs/>
              </w:rPr>
              <w:t>Беседы с учащимися на темы</w:t>
            </w:r>
            <w:r w:rsidRPr="00CC7BE7">
              <w:t>: «Россия – Родина моя», « Главные символы страны», «Наше Отечество», «Страна, которую мы любим»</w:t>
            </w:r>
          </w:p>
          <w:p w:rsidR="00912C97" w:rsidRPr="00CC7BE7" w:rsidRDefault="00912C97" w:rsidP="00DD5D67">
            <w:pPr>
              <w:ind w:left="131" w:hanging="142"/>
            </w:pPr>
            <w:r w:rsidRPr="00CC7BE7">
              <w:rPr>
                <w:b/>
                <w:bCs/>
              </w:rPr>
              <w:t>Конкурс рисунков:</w:t>
            </w:r>
            <w:r w:rsidRPr="00CC7BE7">
              <w:t xml:space="preserve"> «Береги нашу Землю!», «Моя любимая страна»</w:t>
            </w:r>
          </w:p>
          <w:p w:rsidR="00912C97" w:rsidRPr="00CC7BE7" w:rsidRDefault="00912C97" w:rsidP="00DD5D67">
            <w:pPr>
              <w:rPr>
                <w:b/>
                <w:bCs/>
              </w:rPr>
            </w:pPr>
            <w:r w:rsidRPr="00CC7BE7">
              <w:rPr>
                <w:b/>
                <w:bCs/>
              </w:rPr>
              <w:t>Беседа – по противопожарной безопасности</w:t>
            </w:r>
          </w:p>
          <w:p w:rsidR="00912C97" w:rsidRPr="00CC7BE7" w:rsidRDefault="00912C97" w:rsidP="00DD5D67">
            <w:pPr>
              <w:ind w:left="131" w:hanging="142"/>
            </w:pPr>
            <w:r w:rsidRPr="00CC7BE7">
              <w:t>Подвижные игры на свежем воздухе</w:t>
            </w:r>
          </w:p>
          <w:p w:rsidR="00912C97" w:rsidRPr="00CC7BE7" w:rsidRDefault="00912C97" w:rsidP="00DD5D67">
            <w:r w:rsidRPr="00CC7BE7">
              <w:rPr>
                <w:rStyle w:val="apple-converted-space"/>
                <w:b/>
                <w:bCs/>
                <w:color w:val="000000"/>
                <w:shd w:val="clear" w:color="auto" w:fill="FFFFFF"/>
              </w:rPr>
              <w:t>Конкурс детской песни, стихов на тему:</w:t>
            </w:r>
            <w:r w:rsidRPr="00CC7BE7">
              <w:rPr>
                <w:rStyle w:val="apple-converted-space"/>
                <w:color w:val="000000"/>
                <w:shd w:val="clear" w:color="auto" w:fill="FFFFFF"/>
              </w:rPr>
              <w:t xml:space="preserve"> «Моя Родина», « Мой родной Брянский край», «Россия, милая Россия»</w:t>
            </w:r>
          </w:p>
          <w:p w:rsidR="00912C97" w:rsidRPr="00CC7BE7" w:rsidRDefault="00912C97" w:rsidP="00DD5D67">
            <w:r w:rsidRPr="00CC7BE7">
              <w:t>На дворе у нас игра – подвижные игры на свежем воздухе.</w:t>
            </w:r>
          </w:p>
          <w:p w:rsidR="00912C97" w:rsidRPr="00CC7BE7" w:rsidRDefault="00912C97" w:rsidP="00DD5D67">
            <w:pPr>
              <w:ind w:left="131" w:hanging="142"/>
            </w:pPr>
            <w:r w:rsidRPr="00CC7BE7">
              <w:rPr>
                <w:b/>
                <w:bCs/>
              </w:rPr>
              <w:t xml:space="preserve"> Конкурс рисунков</w:t>
            </w:r>
            <w:r w:rsidRPr="00CC7BE7">
              <w:t xml:space="preserve"> «Мой Родной Брянский край»»</w:t>
            </w:r>
          </w:p>
          <w:p w:rsidR="00912C97" w:rsidRPr="00CC7BE7" w:rsidRDefault="00912C97" w:rsidP="00DD5D67"/>
        </w:tc>
        <w:tc>
          <w:tcPr>
            <w:tcW w:w="1843" w:type="dxa"/>
          </w:tcPr>
          <w:p w:rsidR="00912C97" w:rsidRPr="00CC7BE7" w:rsidRDefault="00912C97" w:rsidP="00DD5D67">
            <w:pPr>
              <w:pStyle w:val="NoSpacing"/>
              <w:jc w:val="center"/>
            </w:pPr>
            <w:r w:rsidRPr="00CC7BE7">
              <w:t>15.06.2017</w:t>
            </w:r>
          </w:p>
        </w:tc>
        <w:tc>
          <w:tcPr>
            <w:tcW w:w="2393" w:type="dxa"/>
          </w:tcPr>
          <w:p w:rsidR="00912C97" w:rsidRPr="00CC7BE7" w:rsidRDefault="00912C97" w:rsidP="00DD5D67">
            <w:pPr>
              <w:pStyle w:val="NoSpacing"/>
            </w:pPr>
            <w:r>
              <w:t>Воспитатели, вожатые.</w:t>
            </w:r>
          </w:p>
          <w:p w:rsidR="00912C97" w:rsidRPr="00CC7BE7" w:rsidRDefault="00912C97" w:rsidP="00DD5D67">
            <w:pPr>
              <w:pStyle w:val="NoSpacing"/>
            </w:pPr>
          </w:p>
        </w:tc>
      </w:tr>
      <w:tr w:rsidR="00912C97" w:rsidRPr="00CC7BE7">
        <w:trPr>
          <w:trHeight w:val="4324"/>
        </w:trPr>
        <w:tc>
          <w:tcPr>
            <w:tcW w:w="817" w:type="dxa"/>
          </w:tcPr>
          <w:p w:rsidR="00912C97" w:rsidRPr="00CC7BE7" w:rsidRDefault="00912C97" w:rsidP="005770AC">
            <w:pPr>
              <w:pStyle w:val="NoSpacing"/>
              <w:numPr>
                <w:ilvl w:val="0"/>
                <w:numId w:val="7"/>
              </w:numPr>
              <w:jc w:val="center"/>
            </w:pPr>
          </w:p>
        </w:tc>
        <w:tc>
          <w:tcPr>
            <w:tcW w:w="4571" w:type="dxa"/>
          </w:tcPr>
          <w:p w:rsidR="00912C97" w:rsidRDefault="00912C97" w:rsidP="00DD5D67">
            <w:pPr>
              <w:pStyle w:val="NoSpacing"/>
              <w:rPr>
                <w:b/>
                <w:bCs/>
              </w:rPr>
            </w:pPr>
          </w:p>
          <w:p w:rsidR="00912C97" w:rsidRPr="00CC7BE7" w:rsidRDefault="00912C97" w:rsidP="00DD5D67">
            <w:pPr>
              <w:pStyle w:val="NoSpacing"/>
              <w:rPr>
                <w:b/>
                <w:bCs/>
              </w:rPr>
            </w:pPr>
            <w:r w:rsidRPr="00CC7BE7">
              <w:rPr>
                <w:b/>
                <w:bCs/>
              </w:rPr>
              <w:t>День ПДД</w:t>
            </w:r>
          </w:p>
          <w:p w:rsidR="00912C97" w:rsidRPr="00CC7BE7" w:rsidRDefault="00912C97" w:rsidP="00DD5D67">
            <w:pPr>
              <w:pStyle w:val="NoSpacing"/>
            </w:pPr>
            <w:r w:rsidRPr="00CC7BE7">
              <w:t>Беседа «Мы пешеходы!»</w:t>
            </w:r>
          </w:p>
          <w:p w:rsidR="00912C97" w:rsidRPr="00CC7BE7" w:rsidRDefault="00912C97" w:rsidP="00DD5D67">
            <w:pPr>
              <w:pStyle w:val="NoSpacing"/>
            </w:pPr>
            <w:r w:rsidRPr="00CC7BE7">
              <w:t xml:space="preserve"> Правила дорожного движения</w:t>
            </w:r>
          </w:p>
          <w:p w:rsidR="00912C97" w:rsidRPr="00CC7BE7" w:rsidRDefault="00912C97" w:rsidP="00DD5D67">
            <w:r w:rsidRPr="00CC7BE7">
              <w:t xml:space="preserve">«Осторожно – ДОРОГА! </w:t>
            </w:r>
          </w:p>
          <w:p w:rsidR="00912C97" w:rsidRPr="00CC7BE7" w:rsidRDefault="00912C97" w:rsidP="00DD5D67">
            <w:pPr>
              <w:pStyle w:val="NoSpacing"/>
            </w:pPr>
            <w:r w:rsidRPr="00CC7BE7">
              <w:t>« Где можно играть»</w:t>
            </w:r>
          </w:p>
          <w:p w:rsidR="00912C97" w:rsidRPr="00CC7BE7" w:rsidRDefault="00912C97" w:rsidP="00DD5D67">
            <w:pPr>
              <w:pStyle w:val="NoSpacing"/>
            </w:pPr>
            <w:r w:rsidRPr="00CC7BE7">
              <w:t>Конкурс рисунков по правилам дорожного движения</w:t>
            </w:r>
          </w:p>
          <w:p w:rsidR="00912C97" w:rsidRPr="00CC7BE7" w:rsidRDefault="00912C97" w:rsidP="00DD5D67">
            <w:pPr>
              <w:pStyle w:val="NoSpacing"/>
            </w:pPr>
            <w:r w:rsidRPr="00CC7BE7">
              <w:t>« Светофорчик»</w:t>
            </w:r>
          </w:p>
          <w:p w:rsidR="00912C97" w:rsidRPr="00CC7BE7" w:rsidRDefault="00912C97" w:rsidP="00DD5D67">
            <w:r w:rsidRPr="00CC7BE7">
              <w:t>Круговая игра «Юный пешеход»</w:t>
            </w:r>
          </w:p>
        </w:tc>
        <w:tc>
          <w:tcPr>
            <w:tcW w:w="1843" w:type="dxa"/>
          </w:tcPr>
          <w:p w:rsidR="00912C97" w:rsidRPr="00CC7BE7" w:rsidRDefault="00912C97" w:rsidP="00DD5D67">
            <w:pPr>
              <w:pStyle w:val="NoSpacing"/>
              <w:jc w:val="center"/>
            </w:pPr>
            <w:r w:rsidRPr="00CC7BE7">
              <w:t>16.06.2017</w:t>
            </w:r>
          </w:p>
        </w:tc>
        <w:tc>
          <w:tcPr>
            <w:tcW w:w="2393" w:type="dxa"/>
          </w:tcPr>
          <w:p w:rsidR="00912C97" w:rsidRPr="00CC7BE7" w:rsidRDefault="00912C97" w:rsidP="00DD5D67">
            <w:pPr>
              <w:pStyle w:val="NoSpacing"/>
            </w:pPr>
            <w:r w:rsidRPr="00CC7BE7">
              <w:t>Воспитатели</w:t>
            </w:r>
          </w:p>
          <w:p w:rsidR="00912C97" w:rsidRPr="00CC7BE7" w:rsidRDefault="00912C97" w:rsidP="00DD5D67">
            <w:pPr>
              <w:pStyle w:val="NoSpacing"/>
            </w:pPr>
            <w:r w:rsidRPr="00CC7BE7">
              <w:t>Вожатые</w:t>
            </w:r>
            <w:r>
              <w:t>.</w:t>
            </w:r>
          </w:p>
        </w:tc>
      </w:tr>
      <w:tr w:rsidR="00912C97" w:rsidRPr="00CC7BE7">
        <w:trPr>
          <w:trHeight w:val="1096"/>
        </w:trPr>
        <w:tc>
          <w:tcPr>
            <w:tcW w:w="817" w:type="dxa"/>
          </w:tcPr>
          <w:p w:rsidR="00912C97" w:rsidRPr="00CC7BE7" w:rsidRDefault="00912C97" w:rsidP="005770AC">
            <w:pPr>
              <w:pStyle w:val="NoSpacing"/>
              <w:numPr>
                <w:ilvl w:val="0"/>
                <w:numId w:val="7"/>
              </w:numPr>
              <w:jc w:val="center"/>
            </w:pPr>
          </w:p>
        </w:tc>
        <w:tc>
          <w:tcPr>
            <w:tcW w:w="4571" w:type="dxa"/>
          </w:tcPr>
          <w:p w:rsidR="00912C97" w:rsidRPr="00CC7BE7" w:rsidRDefault="00912C97" w:rsidP="00DD5D67">
            <w:pPr>
              <w:pStyle w:val="NoSpacing"/>
              <w:rPr>
                <w:b/>
                <w:bCs/>
              </w:rPr>
            </w:pPr>
            <w:r w:rsidRPr="00CC7BE7">
              <w:rPr>
                <w:b/>
                <w:bCs/>
              </w:rPr>
              <w:t>Сбор « Рождение новых отрядов»</w:t>
            </w:r>
          </w:p>
          <w:p w:rsidR="00912C97" w:rsidRPr="00CC7BE7" w:rsidRDefault="00912C97" w:rsidP="00DD5D67">
            <w:r w:rsidRPr="00CC7BE7">
              <w:t xml:space="preserve">День дружбы. «Дружба - какое чудесное слово. </w:t>
            </w:r>
          </w:p>
          <w:p w:rsidR="00912C97" w:rsidRPr="00CC7BE7" w:rsidRDefault="00912C97" w:rsidP="00DD5D67">
            <w:r w:rsidRPr="00CC7BE7">
              <w:t>Дискотека</w:t>
            </w:r>
          </w:p>
          <w:p w:rsidR="00912C97" w:rsidRPr="00CC7BE7" w:rsidRDefault="00912C97" w:rsidP="00DD5D67">
            <w:r w:rsidRPr="00CC7BE7">
              <w:t>Развлекательные мероприятия – Дом культуры, парк культуры.</w:t>
            </w:r>
          </w:p>
          <w:p w:rsidR="00912C97" w:rsidRPr="00CC7BE7" w:rsidRDefault="00912C97" w:rsidP="00DD5D67">
            <w:r w:rsidRPr="00CC7BE7">
              <w:t>Викторина «Как прекрасен этот мир»</w:t>
            </w:r>
          </w:p>
          <w:p w:rsidR="00912C97" w:rsidRPr="00CC7BE7" w:rsidRDefault="00912C97" w:rsidP="00DD5D67">
            <w:pPr>
              <w:pStyle w:val="NoSpacing"/>
            </w:pPr>
            <w:r w:rsidRPr="00CC7BE7">
              <w:rPr>
                <w:rStyle w:val="apple-converted-space"/>
                <w:color w:val="000000"/>
                <w:shd w:val="clear" w:color="auto" w:fill="FFFFFF"/>
              </w:rPr>
              <w:t> </w:t>
            </w:r>
            <w:r w:rsidRPr="00CC7BE7">
              <w:rPr>
                <w:color w:val="000000"/>
                <w:shd w:val="clear" w:color="auto" w:fill="FFFFFF"/>
              </w:rPr>
              <w:t>Конкурс любимых стихотворений.</w:t>
            </w:r>
          </w:p>
          <w:p w:rsidR="00912C97" w:rsidRPr="00CC7BE7" w:rsidRDefault="00912C97" w:rsidP="00DD5D67">
            <w:pPr>
              <w:pStyle w:val="NoSpacing"/>
            </w:pPr>
            <w:r w:rsidRPr="00CC7BE7">
              <w:t>Игры, конкурсы, викторины.</w:t>
            </w:r>
          </w:p>
          <w:p w:rsidR="00912C97" w:rsidRPr="00CC7BE7" w:rsidRDefault="00912C97" w:rsidP="00DD5D67">
            <w:pPr>
              <w:pStyle w:val="NoSpacing"/>
              <w:rPr>
                <w:i/>
                <w:iCs/>
              </w:rPr>
            </w:pPr>
          </w:p>
        </w:tc>
        <w:tc>
          <w:tcPr>
            <w:tcW w:w="1843" w:type="dxa"/>
          </w:tcPr>
          <w:p w:rsidR="00912C97" w:rsidRPr="00CC7BE7" w:rsidRDefault="00912C97" w:rsidP="00DD5D67">
            <w:pPr>
              <w:pStyle w:val="NoSpacing"/>
              <w:jc w:val="center"/>
            </w:pPr>
            <w:r w:rsidRPr="00CC7BE7">
              <w:t>17.06.2017</w:t>
            </w:r>
          </w:p>
        </w:tc>
        <w:tc>
          <w:tcPr>
            <w:tcW w:w="2393" w:type="dxa"/>
          </w:tcPr>
          <w:p w:rsidR="00912C97" w:rsidRPr="00CC7BE7" w:rsidRDefault="00912C97" w:rsidP="00DD5D67">
            <w:pPr>
              <w:pStyle w:val="NoSpacing"/>
            </w:pPr>
            <w:r w:rsidRPr="00CC7BE7">
              <w:t>Воспитатели</w:t>
            </w:r>
          </w:p>
          <w:p w:rsidR="00912C97" w:rsidRPr="00CC7BE7" w:rsidRDefault="00912C97" w:rsidP="00DD5D67">
            <w:pPr>
              <w:pStyle w:val="NoSpacing"/>
            </w:pPr>
            <w:r w:rsidRPr="00CC7BE7">
              <w:t>Вожатые, начальник лагеря</w:t>
            </w:r>
            <w:r>
              <w:t>.</w:t>
            </w:r>
          </w:p>
          <w:p w:rsidR="00912C97" w:rsidRPr="00CC7BE7" w:rsidRDefault="00912C97" w:rsidP="00DD5D67">
            <w:pPr>
              <w:pStyle w:val="NoSpacing"/>
            </w:pPr>
          </w:p>
        </w:tc>
      </w:tr>
      <w:tr w:rsidR="00912C97" w:rsidRPr="00CC7BE7">
        <w:tc>
          <w:tcPr>
            <w:tcW w:w="817" w:type="dxa"/>
          </w:tcPr>
          <w:p w:rsidR="00912C97" w:rsidRPr="00CC7BE7" w:rsidRDefault="00912C97" w:rsidP="005770AC">
            <w:pPr>
              <w:pStyle w:val="NoSpacing"/>
              <w:numPr>
                <w:ilvl w:val="0"/>
                <w:numId w:val="7"/>
              </w:numPr>
              <w:jc w:val="center"/>
            </w:pPr>
          </w:p>
        </w:tc>
        <w:tc>
          <w:tcPr>
            <w:tcW w:w="4571" w:type="dxa"/>
          </w:tcPr>
          <w:p w:rsidR="00912C97" w:rsidRPr="00CC7BE7" w:rsidRDefault="00912C97" w:rsidP="00DD5D67">
            <w:pPr>
              <w:rPr>
                <w:b/>
                <w:bCs/>
              </w:rPr>
            </w:pPr>
            <w:r w:rsidRPr="00CC7BE7">
              <w:rPr>
                <w:b/>
                <w:bCs/>
              </w:rPr>
              <w:t>Экскурсия  в Сещенский музей</w:t>
            </w:r>
          </w:p>
          <w:p w:rsidR="00912C97" w:rsidRPr="00CC7BE7" w:rsidRDefault="00912C97" w:rsidP="00DD5D67">
            <w:r w:rsidRPr="00CC7BE7">
              <w:t>Никто не забыт, ничто не забыто. Экскурсии в музеи, по местам  боевой славы.</w:t>
            </w:r>
          </w:p>
          <w:p w:rsidR="00912C97" w:rsidRPr="00CC7BE7" w:rsidRDefault="00912C97" w:rsidP="00DD5D67">
            <w:pPr>
              <w:rPr>
                <w:b/>
                <w:bCs/>
              </w:rPr>
            </w:pPr>
            <w:r w:rsidRPr="00CC7BE7">
              <w:rPr>
                <w:color w:val="000000"/>
              </w:rPr>
              <w:t xml:space="preserve">Экологическая акция. </w:t>
            </w:r>
            <w:r w:rsidRPr="00CC7BE7">
              <w:rPr>
                <w:b/>
                <w:bCs/>
              </w:rPr>
              <w:t>Уборка территорий памятников и обелисков</w:t>
            </w:r>
          </w:p>
          <w:p w:rsidR="00912C97" w:rsidRPr="00CC7BE7" w:rsidRDefault="00912C97" w:rsidP="00DD5D67">
            <w:r w:rsidRPr="00F37006">
              <w:t>отряд « Звезды</w:t>
            </w:r>
            <w:r w:rsidRPr="00CC7BE7">
              <w:rPr>
                <w:b/>
                <w:bCs/>
              </w:rPr>
              <w:t>»</w:t>
            </w:r>
            <w:r>
              <w:rPr>
                <w:b/>
                <w:bCs/>
              </w:rPr>
              <w:t>,</w:t>
            </w:r>
            <w:r w:rsidRPr="00CC7BE7">
              <w:t xml:space="preserve"> Отряд «Улыбка»</w:t>
            </w:r>
          </w:p>
          <w:p w:rsidR="00912C97" w:rsidRPr="00CC7BE7" w:rsidRDefault="00912C97" w:rsidP="00DD5D67"/>
        </w:tc>
        <w:tc>
          <w:tcPr>
            <w:tcW w:w="1843" w:type="dxa"/>
          </w:tcPr>
          <w:p w:rsidR="00912C97" w:rsidRPr="00CC7BE7" w:rsidRDefault="00912C97" w:rsidP="00DD5D67">
            <w:pPr>
              <w:pStyle w:val="NoSpacing"/>
              <w:jc w:val="center"/>
            </w:pPr>
            <w:r w:rsidRPr="00CC7BE7">
              <w:t>20.06.2017</w:t>
            </w:r>
          </w:p>
        </w:tc>
        <w:tc>
          <w:tcPr>
            <w:tcW w:w="2393" w:type="dxa"/>
          </w:tcPr>
          <w:p w:rsidR="00912C97" w:rsidRPr="00CC7BE7" w:rsidRDefault="00912C97" w:rsidP="00DD5D67">
            <w:pPr>
              <w:pStyle w:val="NoSpacing"/>
            </w:pPr>
            <w:r w:rsidRPr="00CC7BE7">
              <w:t>Воспитатели,</w:t>
            </w:r>
          </w:p>
          <w:p w:rsidR="00912C97" w:rsidRPr="00CC7BE7" w:rsidRDefault="00912C97" w:rsidP="00DD5D67">
            <w:pPr>
              <w:pStyle w:val="NoSpacing"/>
            </w:pPr>
            <w:r w:rsidRPr="00CC7BE7">
              <w:t>Вожатые, начальник лагеря</w:t>
            </w:r>
            <w:r>
              <w:t>.</w:t>
            </w:r>
          </w:p>
        </w:tc>
      </w:tr>
      <w:tr w:rsidR="00912C97" w:rsidRPr="00CC7BE7">
        <w:trPr>
          <w:trHeight w:val="1915"/>
        </w:trPr>
        <w:tc>
          <w:tcPr>
            <w:tcW w:w="817" w:type="dxa"/>
          </w:tcPr>
          <w:p w:rsidR="00912C97" w:rsidRPr="00CC7BE7" w:rsidRDefault="00912C97" w:rsidP="005770AC">
            <w:pPr>
              <w:pStyle w:val="NoSpacing"/>
              <w:numPr>
                <w:ilvl w:val="0"/>
                <w:numId w:val="7"/>
              </w:numPr>
              <w:jc w:val="center"/>
            </w:pPr>
          </w:p>
        </w:tc>
        <w:tc>
          <w:tcPr>
            <w:tcW w:w="4571" w:type="dxa"/>
          </w:tcPr>
          <w:p w:rsidR="00912C97" w:rsidRPr="00CC7BE7" w:rsidRDefault="00912C97" w:rsidP="00DD5D67">
            <w:pPr>
              <w:rPr>
                <w:b/>
                <w:bCs/>
              </w:rPr>
            </w:pPr>
            <w:r w:rsidRPr="00CC7BE7">
              <w:rPr>
                <w:b/>
                <w:bCs/>
              </w:rPr>
              <w:t>Экскурсия  в Сещенский музей</w:t>
            </w:r>
          </w:p>
          <w:p w:rsidR="00912C97" w:rsidRPr="00CC7BE7" w:rsidRDefault="00912C97" w:rsidP="00DD5D67">
            <w:r w:rsidRPr="00CC7BE7">
              <w:t>Никто не забыт, ничто не забыто. Экскурсии в музеи, по местам  боевой славы.</w:t>
            </w:r>
          </w:p>
          <w:p w:rsidR="00912C97" w:rsidRPr="00CC7BE7" w:rsidRDefault="00912C97" w:rsidP="00DD5D67">
            <w:r w:rsidRPr="00CC7BE7">
              <w:t>Экскурсии в центральную, детскую библиотеку</w:t>
            </w:r>
          </w:p>
          <w:p w:rsidR="00912C97" w:rsidRPr="00CC7BE7" w:rsidRDefault="00912C97" w:rsidP="00DD5D67"/>
        </w:tc>
        <w:tc>
          <w:tcPr>
            <w:tcW w:w="1843" w:type="dxa"/>
          </w:tcPr>
          <w:p w:rsidR="00912C97" w:rsidRPr="00CC7BE7" w:rsidRDefault="00912C97" w:rsidP="00DD5D67">
            <w:pPr>
              <w:pStyle w:val="NoSpacing"/>
              <w:jc w:val="center"/>
            </w:pPr>
            <w:r w:rsidRPr="00CC7BE7">
              <w:t>21.06.2017</w:t>
            </w:r>
          </w:p>
        </w:tc>
        <w:tc>
          <w:tcPr>
            <w:tcW w:w="2393" w:type="dxa"/>
          </w:tcPr>
          <w:p w:rsidR="00912C97" w:rsidRPr="00CC7BE7" w:rsidRDefault="00912C97" w:rsidP="00DD5D67">
            <w:pPr>
              <w:pStyle w:val="NoSpacing"/>
            </w:pPr>
            <w:r w:rsidRPr="00CC7BE7">
              <w:t>Воспитатели,</w:t>
            </w:r>
          </w:p>
          <w:p w:rsidR="00912C97" w:rsidRPr="00CC7BE7" w:rsidRDefault="00912C97" w:rsidP="00DD5D67">
            <w:pPr>
              <w:pStyle w:val="NoSpacing"/>
            </w:pPr>
            <w:r w:rsidRPr="00CC7BE7">
              <w:t>Вожатые, начальник лагеря</w:t>
            </w:r>
            <w:r>
              <w:t>.</w:t>
            </w:r>
          </w:p>
        </w:tc>
      </w:tr>
      <w:tr w:rsidR="00912C97" w:rsidRPr="00CC7BE7">
        <w:tc>
          <w:tcPr>
            <w:tcW w:w="817" w:type="dxa"/>
          </w:tcPr>
          <w:p w:rsidR="00912C97" w:rsidRPr="00CC7BE7" w:rsidRDefault="00912C97" w:rsidP="005770AC">
            <w:pPr>
              <w:pStyle w:val="NoSpacing"/>
              <w:numPr>
                <w:ilvl w:val="0"/>
                <w:numId w:val="7"/>
              </w:numPr>
              <w:jc w:val="center"/>
            </w:pPr>
          </w:p>
        </w:tc>
        <w:tc>
          <w:tcPr>
            <w:tcW w:w="4571" w:type="dxa"/>
          </w:tcPr>
          <w:p w:rsidR="00912C97" w:rsidRPr="00CC7BE7" w:rsidRDefault="00912C97" w:rsidP="00DD5D67">
            <w:pPr>
              <w:pStyle w:val="NoSpacing"/>
              <w:rPr>
                <w:b/>
                <w:bCs/>
              </w:rPr>
            </w:pPr>
            <w:r w:rsidRPr="00CC7BE7">
              <w:rPr>
                <w:b/>
                <w:bCs/>
              </w:rPr>
              <w:t>День памяти и скорби</w:t>
            </w:r>
          </w:p>
          <w:p w:rsidR="00912C97" w:rsidRPr="00CC7BE7" w:rsidRDefault="00912C97" w:rsidP="00DD5D67">
            <w:r w:rsidRPr="00CC7BE7">
              <w:t xml:space="preserve"> «Никто не забыт и ничто не забыто»</w:t>
            </w:r>
          </w:p>
          <w:p w:rsidR="00912C97" w:rsidRPr="00CC7BE7" w:rsidRDefault="00912C97" w:rsidP="00DD5D67">
            <w:r w:rsidRPr="00CC7BE7">
              <w:t>Беседы о войне</w:t>
            </w:r>
          </w:p>
          <w:p w:rsidR="00912C97" w:rsidRPr="00CC7BE7" w:rsidRDefault="00912C97" w:rsidP="00DD5D67">
            <w:pPr>
              <w:rPr>
                <w:b/>
                <w:bCs/>
              </w:rPr>
            </w:pPr>
            <w:r w:rsidRPr="00CC7BE7">
              <w:rPr>
                <w:b/>
                <w:bCs/>
              </w:rPr>
              <w:t>Акция «Зажги свечу»</w:t>
            </w:r>
          </w:p>
          <w:p w:rsidR="00912C97" w:rsidRPr="00CC7BE7" w:rsidRDefault="00912C97" w:rsidP="00DD5D67">
            <w:r w:rsidRPr="00CC7BE7">
              <w:t>Линейка памяти у памятника погибшим воинам, стихи и песни о войне</w:t>
            </w:r>
          </w:p>
          <w:p w:rsidR="00912C97" w:rsidRPr="00CC7BE7" w:rsidRDefault="00912C97" w:rsidP="00DD5D67">
            <w:r w:rsidRPr="00CC7BE7">
              <w:t xml:space="preserve">Возложение цветов </w:t>
            </w:r>
          </w:p>
          <w:p w:rsidR="00912C97" w:rsidRPr="00CC7BE7" w:rsidRDefault="00912C97" w:rsidP="00DD5D67">
            <w:pPr>
              <w:rPr>
                <w:i/>
                <w:iCs/>
              </w:rPr>
            </w:pPr>
          </w:p>
        </w:tc>
        <w:tc>
          <w:tcPr>
            <w:tcW w:w="1843" w:type="dxa"/>
          </w:tcPr>
          <w:p w:rsidR="00912C97" w:rsidRPr="00CC7BE7" w:rsidRDefault="00912C97" w:rsidP="00DD5D67">
            <w:pPr>
              <w:pStyle w:val="NoSpacing"/>
              <w:jc w:val="center"/>
            </w:pPr>
            <w:r w:rsidRPr="00CC7BE7">
              <w:t>22.06.2017</w:t>
            </w:r>
          </w:p>
        </w:tc>
        <w:tc>
          <w:tcPr>
            <w:tcW w:w="2393" w:type="dxa"/>
          </w:tcPr>
          <w:p w:rsidR="00912C97" w:rsidRPr="00CC7BE7" w:rsidRDefault="00912C97" w:rsidP="00DD5D67">
            <w:pPr>
              <w:pStyle w:val="NoSpacing"/>
            </w:pPr>
            <w:r w:rsidRPr="00CC7BE7">
              <w:t>Воспитатели, вожатые, начальник лагеря</w:t>
            </w:r>
            <w:r>
              <w:t>.</w:t>
            </w:r>
          </w:p>
        </w:tc>
      </w:tr>
      <w:tr w:rsidR="00912C97" w:rsidRPr="00CC7BE7">
        <w:trPr>
          <w:trHeight w:val="3319"/>
        </w:trPr>
        <w:tc>
          <w:tcPr>
            <w:tcW w:w="817" w:type="dxa"/>
          </w:tcPr>
          <w:p w:rsidR="00912C97" w:rsidRPr="00CC7BE7" w:rsidRDefault="00912C97" w:rsidP="005770AC">
            <w:pPr>
              <w:pStyle w:val="NoSpacing"/>
              <w:numPr>
                <w:ilvl w:val="0"/>
                <w:numId w:val="7"/>
              </w:numPr>
              <w:jc w:val="center"/>
            </w:pPr>
          </w:p>
        </w:tc>
        <w:tc>
          <w:tcPr>
            <w:tcW w:w="4571" w:type="dxa"/>
          </w:tcPr>
          <w:p w:rsidR="00912C97" w:rsidRDefault="00912C97" w:rsidP="00DD5D67">
            <w:pPr>
              <w:rPr>
                <w:b/>
                <w:bCs/>
              </w:rPr>
            </w:pPr>
          </w:p>
          <w:p w:rsidR="00912C97" w:rsidRPr="00CC7BE7" w:rsidRDefault="00912C97" w:rsidP="00DD5D67">
            <w:pPr>
              <w:rPr>
                <w:b/>
                <w:bCs/>
              </w:rPr>
            </w:pPr>
            <w:r w:rsidRPr="00CC7BE7">
              <w:rPr>
                <w:b/>
                <w:bCs/>
              </w:rPr>
              <w:t>Мероприятия</w:t>
            </w:r>
            <w:r>
              <w:rPr>
                <w:b/>
                <w:bCs/>
              </w:rPr>
              <w:t>,</w:t>
            </w:r>
            <w:r w:rsidRPr="00CC7BE7">
              <w:rPr>
                <w:b/>
                <w:bCs/>
              </w:rPr>
              <w:t xml:space="preserve"> посвященные году экологии</w:t>
            </w:r>
          </w:p>
          <w:p w:rsidR="00912C97" w:rsidRPr="00CC7BE7" w:rsidRDefault="00912C97" w:rsidP="00DD5D67">
            <w:r w:rsidRPr="00CC7BE7">
              <w:t>Беседа - « Курс начинающего туриста»</w:t>
            </w:r>
          </w:p>
          <w:p w:rsidR="00912C97" w:rsidRPr="00CC7BE7" w:rsidRDefault="00912C97" w:rsidP="00DD5D67">
            <w:pPr>
              <w:pStyle w:val="NoSpacing"/>
            </w:pPr>
            <w:r w:rsidRPr="00CC7BE7">
              <w:t>Векторина « Здравствуй, лес! Мы попали в край чудес»</w:t>
            </w:r>
          </w:p>
          <w:p w:rsidR="00912C97" w:rsidRPr="00CC7BE7" w:rsidRDefault="00912C97" w:rsidP="00DD5D67">
            <w:pPr>
              <w:tabs>
                <w:tab w:val="left" w:pos="3360"/>
              </w:tabs>
            </w:pPr>
            <w:r w:rsidRPr="00CC7BE7">
              <w:t>Экологическая  викторина «Зеленый мир»</w:t>
            </w:r>
          </w:p>
          <w:p w:rsidR="00912C97" w:rsidRPr="00CC7BE7" w:rsidRDefault="00912C97" w:rsidP="00DD5D67">
            <w:pPr>
              <w:tabs>
                <w:tab w:val="left" w:pos="3360"/>
              </w:tabs>
            </w:pPr>
            <w:r w:rsidRPr="00CC7BE7">
              <w:t xml:space="preserve">Выпуск плаката «Защитим планету!» </w:t>
            </w:r>
          </w:p>
          <w:p w:rsidR="00912C97" w:rsidRPr="00CC7BE7" w:rsidRDefault="00912C97" w:rsidP="00DD5D67">
            <w:r w:rsidRPr="00CC7BE7">
              <w:t>Экологическая сказка « Доктор человек»</w:t>
            </w:r>
          </w:p>
        </w:tc>
        <w:tc>
          <w:tcPr>
            <w:tcW w:w="1843" w:type="dxa"/>
          </w:tcPr>
          <w:p w:rsidR="00912C97" w:rsidRPr="00CC7BE7" w:rsidRDefault="00912C97" w:rsidP="00DD5D67">
            <w:pPr>
              <w:pStyle w:val="NoSpacing"/>
              <w:jc w:val="center"/>
            </w:pPr>
            <w:r w:rsidRPr="00CC7BE7">
              <w:t>23.06.2017</w:t>
            </w:r>
          </w:p>
        </w:tc>
        <w:tc>
          <w:tcPr>
            <w:tcW w:w="2393" w:type="dxa"/>
          </w:tcPr>
          <w:p w:rsidR="00912C97" w:rsidRPr="00CC7BE7" w:rsidRDefault="00912C97" w:rsidP="00DD5D67">
            <w:pPr>
              <w:pStyle w:val="NoSpacing"/>
            </w:pPr>
            <w:r w:rsidRPr="00CC7BE7">
              <w:t>Воспитатели, вожатые</w:t>
            </w:r>
            <w:r>
              <w:t>.</w:t>
            </w:r>
          </w:p>
        </w:tc>
      </w:tr>
      <w:tr w:rsidR="00912C97" w:rsidRPr="00CC7BE7">
        <w:trPr>
          <w:trHeight w:val="2270"/>
        </w:trPr>
        <w:tc>
          <w:tcPr>
            <w:tcW w:w="817" w:type="dxa"/>
          </w:tcPr>
          <w:p w:rsidR="00912C97" w:rsidRPr="00CC7BE7" w:rsidRDefault="00912C97" w:rsidP="005770AC">
            <w:pPr>
              <w:pStyle w:val="NoSpacing"/>
              <w:numPr>
                <w:ilvl w:val="0"/>
                <w:numId w:val="7"/>
              </w:numPr>
              <w:jc w:val="center"/>
            </w:pPr>
          </w:p>
        </w:tc>
        <w:tc>
          <w:tcPr>
            <w:tcW w:w="4571" w:type="dxa"/>
          </w:tcPr>
          <w:p w:rsidR="00912C97" w:rsidRPr="00CC7BE7" w:rsidRDefault="00912C97" w:rsidP="00DD5D67">
            <w:pPr>
              <w:rPr>
                <w:b/>
                <w:bCs/>
              </w:rPr>
            </w:pPr>
            <w:r w:rsidRPr="00CC7BE7">
              <w:rPr>
                <w:b/>
                <w:bCs/>
              </w:rPr>
              <w:t>Игры, викторины, беседы</w:t>
            </w:r>
          </w:p>
          <w:p w:rsidR="00912C97" w:rsidRPr="00CC7BE7" w:rsidRDefault="00912C97" w:rsidP="00DD5D67">
            <w:pPr>
              <w:tabs>
                <w:tab w:val="left" w:pos="2235"/>
              </w:tabs>
            </w:pPr>
            <w:r w:rsidRPr="00CC7BE7">
              <w:t>«Мир вокруг нас»</w:t>
            </w:r>
            <w:r w:rsidRPr="00CC7BE7">
              <w:tab/>
            </w:r>
          </w:p>
          <w:p w:rsidR="00912C97" w:rsidRPr="00CC7BE7" w:rsidRDefault="00912C97" w:rsidP="00DD5D67">
            <w:r w:rsidRPr="00CC7BE7">
              <w:t>Час загадок - « Как на нашей грядке выросли загадки»</w:t>
            </w:r>
          </w:p>
          <w:p w:rsidR="00912C97" w:rsidRPr="00CC7BE7" w:rsidRDefault="00912C97" w:rsidP="00DD5D67">
            <w:r w:rsidRPr="00CC7BE7">
              <w:t>Подвижные игры на свежем воздухе.</w:t>
            </w:r>
          </w:p>
          <w:p w:rsidR="00912C97" w:rsidRPr="00CC7BE7" w:rsidRDefault="00912C97" w:rsidP="00DD5D67">
            <w:pPr>
              <w:rPr>
                <w:i/>
                <w:iCs/>
              </w:rPr>
            </w:pPr>
            <w:r w:rsidRPr="00CC7BE7">
              <w:t>Развлекательные мероприятия в доме культуры, в парке культуры</w:t>
            </w:r>
          </w:p>
        </w:tc>
        <w:tc>
          <w:tcPr>
            <w:tcW w:w="1843" w:type="dxa"/>
          </w:tcPr>
          <w:p w:rsidR="00912C97" w:rsidRPr="00CC7BE7" w:rsidRDefault="00912C97" w:rsidP="00DD5D67">
            <w:pPr>
              <w:pStyle w:val="NoSpacing"/>
              <w:jc w:val="center"/>
            </w:pPr>
            <w:r w:rsidRPr="00CC7BE7">
              <w:t>24.06.2017</w:t>
            </w:r>
          </w:p>
        </w:tc>
        <w:tc>
          <w:tcPr>
            <w:tcW w:w="2393" w:type="dxa"/>
          </w:tcPr>
          <w:p w:rsidR="00912C97" w:rsidRPr="00CC7BE7" w:rsidRDefault="00912C97" w:rsidP="00DD5D67">
            <w:pPr>
              <w:pStyle w:val="NoSpacing"/>
            </w:pPr>
            <w:r w:rsidRPr="00CC7BE7">
              <w:t>Воспитатели, вожатые</w:t>
            </w:r>
            <w:r>
              <w:t>.</w:t>
            </w:r>
          </w:p>
        </w:tc>
      </w:tr>
      <w:tr w:rsidR="00912C97" w:rsidRPr="00CC7BE7">
        <w:trPr>
          <w:trHeight w:val="2058"/>
        </w:trPr>
        <w:tc>
          <w:tcPr>
            <w:tcW w:w="817" w:type="dxa"/>
          </w:tcPr>
          <w:p w:rsidR="00912C97" w:rsidRPr="00CC7BE7" w:rsidRDefault="00912C97" w:rsidP="005770AC">
            <w:pPr>
              <w:pStyle w:val="NoSpacing"/>
              <w:numPr>
                <w:ilvl w:val="0"/>
                <w:numId w:val="7"/>
              </w:numPr>
              <w:jc w:val="center"/>
            </w:pPr>
          </w:p>
        </w:tc>
        <w:tc>
          <w:tcPr>
            <w:tcW w:w="4571" w:type="dxa"/>
          </w:tcPr>
          <w:p w:rsidR="00912C97" w:rsidRDefault="00912C97" w:rsidP="00DD5D67">
            <w:pPr>
              <w:rPr>
                <w:b/>
                <w:bCs/>
              </w:rPr>
            </w:pPr>
          </w:p>
          <w:p w:rsidR="00912C97" w:rsidRPr="00CC7BE7" w:rsidRDefault="00912C97" w:rsidP="00DD5D67">
            <w:pPr>
              <w:rPr>
                <w:b/>
                <w:bCs/>
              </w:rPr>
            </w:pPr>
            <w:r w:rsidRPr="00CC7BE7">
              <w:rPr>
                <w:b/>
                <w:bCs/>
              </w:rPr>
              <w:t xml:space="preserve">День здоровья </w:t>
            </w:r>
          </w:p>
          <w:p w:rsidR="00912C97" w:rsidRPr="00CC7BE7" w:rsidRDefault="00912C97" w:rsidP="00DD5D67">
            <w:r w:rsidRPr="00CC7BE7">
              <w:t>Беседа на тему: « Хочу быть здоровым»</w:t>
            </w:r>
          </w:p>
          <w:p w:rsidR="00912C97" w:rsidRPr="00CC7BE7" w:rsidRDefault="00912C97" w:rsidP="00DD5D67">
            <w:pPr>
              <w:tabs>
                <w:tab w:val="left" w:pos="3360"/>
              </w:tabs>
            </w:pPr>
            <w:r w:rsidRPr="00CC7BE7">
              <w:t>Игра о гигиене «В путь дорогу собирайтесь, за здоровьем отправляйтесь».</w:t>
            </w:r>
          </w:p>
          <w:p w:rsidR="00912C97" w:rsidRPr="00CC7BE7" w:rsidRDefault="00912C97" w:rsidP="00DD5D67">
            <w:pPr>
              <w:tabs>
                <w:tab w:val="left" w:pos="3360"/>
              </w:tabs>
              <w:rPr>
                <w:b/>
                <w:bCs/>
              </w:rPr>
            </w:pPr>
            <w:r w:rsidRPr="00CC7BE7">
              <w:rPr>
                <w:b/>
                <w:bCs/>
                <w:i/>
                <w:iCs/>
              </w:rPr>
              <w:t xml:space="preserve"> </w:t>
            </w:r>
            <w:r w:rsidRPr="00CC7BE7">
              <w:rPr>
                <w:b/>
                <w:bCs/>
              </w:rPr>
              <w:t>«Качество продуктов, которые мы потребляем».</w:t>
            </w:r>
          </w:p>
          <w:p w:rsidR="00912C97" w:rsidRPr="00CC7BE7" w:rsidRDefault="00912C97" w:rsidP="00DD5D67">
            <w:pPr>
              <w:tabs>
                <w:tab w:val="left" w:pos="3360"/>
              </w:tabs>
            </w:pPr>
            <w:r w:rsidRPr="00CC7BE7">
              <w:rPr>
                <w:b/>
                <w:bCs/>
              </w:rPr>
              <w:t xml:space="preserve">«Профилактические прививки - «За» или «Против»? </w:t>
            </w:r>
            <w:r w:rsidRPr="00CC7BE7">
              <w:t>и</w:t>
            </w:r>
            <w:r w:rsidRPr="00CC7BE7">
              <w:rPr>
                <w:b/>
                <w:bCs/>
              </w:rPr>
              <w:t xml:space="preserve"> «Чем опасны клещи»</w:t>
            </w:r>
          </w:p>
          <w:p w:rsidR="00912C97" w:rsidRPr="00CC7BE7" w:rsidRDefault="00912C97" w:rsidP="00DD5D67">
            <w:r w:rsidRPr="00CC7BE7">
              <w:rPr>
                <w:b/>
                <w:bCs/>
              </w:rPr>
              <w:t>Беседа:</w:t>
            </w:r>
            <w:r w:rsidRPr="00CC7BE7">
              <w:t xml:space="preserve"> « Вредные привычки»</w:t>
            </w:r>
          </w:p>
          <w:p w:rsidR="00912C97" w:rsidRPr="00CC7BE7" w:rsidRDefault="00912C97" w:rsidP="00DD5D67">
            <w:r w:rsidRPr="00CC7BE7">
              <w:t>Конкурс рисунков.</w:t>
            </w:r>
          </w:p>
          <w:p w:rsidR="00912C97" w:rsidRPr="00CC7BE7" w:rsidRDefault="00912C97" w:rsidP="00DD5D67"/>
          <w:p w:rsidR="00912C97" w:rsidRPr="00CC7BE7" w:rsidRDefault="00912C97" w:rsidP="00DD5D67">
            <w:pPr>
              <w:rPr>
                <w:i/>
                <w:iCs/>
              </w:rPr>
            </w:pPr>
          </w:p>
        </w:tc>
        <w:tc>
          <w:tcPr>
            <w:tcW w:w="1843" w:type="dxa"/>
          </w:tcPr>
          <w:p w:rsidR="00912C97" w:rsidRPr="00CC7BE7" w:rsidRDefault="00912C97" w:rsidP="00DD5D67">
            <w:pPr>
              <w:pStyle w:val="NoSpacing"/>
              <w:jc w:val="center"/>
            </w:pPr>
            <w:r w:rsidRPr="00CC7BE7">
              <w:t>26.06.2017</w:t>
            </w:r>
          </w:p>
        </w:tc>
        <w:tc>
          <w:tcPr>
            <w:tcW w:w="2393" w:type="dxa"/>
          </w:tcPr>
          <w:p w:rsidR="00912C97" w:rsidRPr="00CC7BE7" w:rsidRDefault="00912C97" w:rsidP="00DD5D67">
            <w:pPr>
              <w:pStyle w:val="NoSpacing"/>
            </w:pPr>
            <w:r w:rsidRPr="00CC7BE7">
              <w:t>Воспитатели, медицинский работник</w:t>
            </w:r>
            <w:r>
              <w:t>.</w:t>
            </w:r>
          </w:p>
        </w:tc>
      </w:tr>
      <w:tr w:rsidR="00912C97" w:rsidRPr="00CC7BE7">
        <w:tc>
          <w:tcPr>
            <w:tcW w:w="817" w:type="dxa"/>
          </w:tcPr>
          <w:p w:rsidR="00912C97" w:rsidRPr="00CC7BE7" w:rsidRDefault="00912C97" w:rsidP="005770AC">
            <w:pPr>
              <w:pStyle w:val="NoSpacing"/>
              <w:numPr>
                <w:ilvl w:val="0"/>
                <w:numId w:val="7"/>
              </w:numPr>
              <w:jc w:val="center"/>
            </w:pPr>
          </w:p>
        </w:tc>
        <w:tc>
          <w:tcPr>
            <w:tcW w:w="4571" w:type="dxa"/>
          </w:tcPr>
          <w:p w:rsidR="00912C97" w:rsidRPr="00CC7BE7" w:rsidRDefault="00912C97" w:rsidP="00DD5D67">
            <w:pPr>
              <w:rPr>
                <w:b/>
                <w:bCs/>
              </w:rPr>
            </w:pPr>
            <w:r w:rsidRPr="00CC7BE7">
              <w:rPr>
                <w:b/>
                <w:bCs/>
              </w:rPr>
              <w:t>Экскурсия по святым местам</w:t>
            </w:r>
          </w:p>
          <w:p w:rsidR="00912C97" w:rsidRPr="00CC7BE7" w:rsidRDefault="00912C97" w:rsidP="00DD5D67">
            <w:r w:rsidRPr="00CC7BE7">
              <w:t>Храм и святой источник в с.  Голубея</w:t>
            </w:r>
          </w:p>
          <w:p w:rsidR="00912C97" w:rsidRPr="00CC7BE7" w:rsidRDefault="00912C97" w:rsidP="00DD5D67">
            <w:r w:rsidRPr="00CC7BE7">
              <w:t>Экскурсия в центральную, детскую библиотеку</w:t>
            </w:r>
          </w:p>
          <w:p w:rsidR="00912C97" w:rsidRDefault="00912C97" w:rsidP="00DD5D67">
            <w:r w:rsidRPr="00CC7BE7">
              <w:t>Подвижные игры на свежем воздухе.</w:t>
            </w:r>
          </w:p>
          <w:p w:rsidR="00912C97" w:rsidRDefault="00912C97" w:rsidP="00DD5D67"/>
          <w:p w:rsidR="00912C97" w:rsidRPr="00CC7BE7" w:rsidRDefault="00912C97" w:rsidP="00DD5D67">
            <w:pPr>
              <w:rPr>
                <w:i/>
                <w:iCs/>
              </w:rPr>
            </w:pPr>
          </w:p>
        </w:tc>
        <w:tc>
          <w:tcPr>
            <w:tcW w:w="1843" w:type="dxa"/>
          </w:tcPr>
          <w:p w:rsidR="00912C97" w:rsidRPr="00CC7BE7" w:rsidRDefault="00912C97" w:rsidP="00DD5D67">
            <w:pPr>
              <w:pStyle w:val="NoSpacing"/>
              <w:jc w:val="center"/>
            </w:pPr>
            <w:r w:rsidRPr="00CC7BE7">
              <w:t>27.06.2017</w:t>
            </w:r>
          </w:p>
        </w:tc>
        <w:tc>
          <w:tcPr>
            <w:tcW w:w="2393" w:type="dxa"/>
          </w:tcPr>
          <w:p w:rsidR="00912C97" w:rsidRPr="00CC7BE7" w:rsidRDefault="00912C97" w:rsidP="00DD5D67">
            <w:pPr>
              <w:pStyle w:val="NoSpacing"/>
            </w:pPr>
            <w:r w:rsidRPr="00CC7BE7">
              <w:t>Воспитатели,</w:t>
            </w:r>
          </w:p>
          <w:p w:rsidR="00912C97" w:rsidRPr="00CC7BE7" w:rsidRDefault="00912C97" w:rsidP="00DD5D67">
            <w:pPr>
              <w:pStyle w:val="NoSpacing"/>
            </w:pPr>
            <w:r w:rsidRPr="00CC7BE7">
              <w:t>Вожатые</w:t>
            </w:r>
            <w:r>
              <w:t>.</w:t>
            </w:r>
          </w:p>
        </w:tc>
      </w:tr>
      <w:tr w:rsidR="00912C97" w:rsidRPr="00CC7BE7">
        <w:trPr>
          <w:trHeight w:val="987"/>
        </w:trPr>
        <w:tc>
          <w:tcPr>
            <w:tcW w:w="817" w:type="dxa"/>
          </w:tcPr>
          <w:p w:rsidR="00912C97" w:rsidRPr="00CC7BE7" w:rsidRDefault="00912C97" w:rsidP="005770AC">
            <w:pPr>
              <w:pStyle w:val="NoSpacing"/>
              <w:numPr>
                <w:ilvl w:val="0"/>
                <w:numId w:val="7"/>
              </w:numPr>
              <w:jc w:val="center"/>
            </w:pPr>
          </w:p>
        </w:tc>
        <w:tc>
          <w:tcPr>
            <w:tcW w:w="4571" w:type="dxa"/>
          </w:tcPr>
          <w:p w:rsidR="00912C97" w:rsidRPr="00CC7BE7" w:rsidRDefault="00912C97" w:rsidP="00DD5D67">
            <w:pPr>
              <w:rPr>
                <w:b/>
                <w:bCs/>
              </w:rPr>
            </w:pPr>
            <w:r w:rsidRPr="00CC7BE7">
              <w:rPr>
                <w:b/>
                <w:bCs/>
              </w:rPr>
              <w:t xml:space="preserve"> Хорошо спортсменом быть</w:t>
            </w:r>
          </w:p>
          <w:p w:rsidR="00912C97" w:rsidRPr="00CC7BE7" w:rsidRDefault="00912C97" w:rsidP="00DD5D67">
            <w:r w:rsidRPr="00CC7BE7">
              <w:t>Беседы о спорте</w:t>
            </w:r>
          </w:p>
          <w:p w:rsidR="00912C97" w:rsidRPr="00CC7BE7" w:rsidRDefault="00912C97" w:rsidP="00DD5D67">
            <w:pPr>
              <w:pStyle w:val="NoSpacing"/>
            </w:pPr>
            <w:r w:rsidRPr="00CC7BE7">
              <w:rPr>
                <w:b/>
                <w:bCs/>
              </w:rPr>
              <w:t>Спортивные соревнования под девизом</w:t>
            </w:r>
            <w:r w:rsidRPr="00CC7BE7">
              <w:t>: Когда мы едины, мы  непобедимы».</w:t>
            </w:r>
          </w:p>
          <w:p w:rsidR="00912C97" w:rsidRPr="00CC7BE7" w:rsidRDefault="00912C97" w:rsidP="00DD5D67">
            <w:r w:rsidRPr="00CC7BE7">
              <w:t>«Веселые старты», эстафеты,</w:t>
            </w:r>
          </w:p>
          <w:p w:rsidR="00912C97" w:rsidRPr="00CC7BE7" w:rsidRDefault="00912C97" w:rsidP="00DD5D67">
            <w:pPr>
              <w:pStyle w:val="NoSpacing"/>
            </w:pPr>
            <w:r w:rsidRPr="00CC7BE7">
              <w:t>шашечный турнир</w:t>
            </w:r>
          </w:p>
          <w:p w:rsidR="00912C97" w:rsidRPr="00CC7BE7" w:rsidRDefault="00912C97" w:rsidP="00DD5D67">
            <w:r w:rsidRPr="00CC7BE7">
              <w:t>Подвижные игры на свежем воздухе.</w:t>
            </w:r>
          </w:p>
          <w:p w:rsidR="00912C97" w:rsidRPr="00CC7BE7" w:rsidRDefault="00912C97" w:rsidP="00DD5D67"/>
          <w:p w:rsidR="00912C97" w:rsidRPr="00CC7BE7" w:rsidRDefault="00912C97" w:rsidP="00DD5D67">
            <w:pPr>
              <w:rPr>
                <w:i/>
                <w:iCs/>
              </w:rPr>
            </w:pPr>
          </w:p>
        </w:tc>
        <w:tc>
          <w:tcPr>
            <w:tcW w:w="1843" w:type="dxa"/>
          </w:tcPr>
          <w:p w:rsidR="00912C97" w:rsidRPr="00CC7BE7" w:rsidRDefault="00912C97" w:rsidP="00DD5D67">
            <w:pPr>
              <w:pStyle w:val="NoSpacing"/>
              <w:jc w:val="center"/>
            </w:pPr>
            <w:r w:rsidRPr="00CC7BE7">
              <w:t>28.06.2017</w:t>
            </w:r>
          </w:p>
        </w:tc>
        <w:tc>
          <w:tcPr>
            <w:tcW w:w="2393" w:type="dxa"/>
          </w:tcPr>
          <w:p w:rsidR="00912C97" w:rsidRPr="00CC7BE7" w:rsidRDefault="00912C97" w:rsidP="00DD5D67">
            <w:pPr>
              <w:pStyle w:val="NoSpacing"/>
            </w:pPr>
            <w:r w:rsidRPr="00CC7BE7">
              <w:t>Воспитатели, вожатые</w:t>
            </w:r>
            <w:r>
              <w:t>.</w:t>
            </w:r>
          </w:p>
        </w:tc>
      </w:tr>
      <w:tr w:rsidR="00912C97" w:rsidRPr="00CC7BE7">
        <w:trPr>
          <w:trHeight w:val="2880"/>
        </w:trPr>
        <w:tc>
          <w:tcPr>
            <w:tcW w:w="817" w:type="dxa"/>
          </w:tcPr>
          <w:p w:rsidR="00912C97" w:rsidRPr="00CC7BE7" w:rsidRDefault="00912C97" w:rsidP="005770AC">
            <w:pPr>
              <w:pStyle w:val="NoSpacing"/>
              <w:numPr>
                <w:ilvl w:val="0"/>
                <w:numId w:val="7"/>
              </w:numPr>
              <w:jc w:val="center"/>
            </w:pPr>
          </w:p>
        </w:tc>
        <w:tc>
          <w:tcPr>
            <w:tcW w:w="4571" w:type="dxa"/>
          </w:tcPr>
          <w:p w:rsidR="00912C97" w:rsidRPr="00CC7BE7" w:rsidRDefault="00912C97" w:rsidP="00DD5D67">
            <w:pPr>
              <w:rPr>
                <w:b/>
                <w:bCs/>
              </w:rPr>
            </w:pPr>
            <w:r w:rsidRPr="00CC7BE7">
              <w:rPr>
                <w:b/>
                <w:bCs/>
              </w:rPr>
              <w:t xml:space="preserve">«День партизан и подпольщиков» </w:t>
            </w:r>
          </w:p>
          <w:p w:rsidR="00912C97" w:rsidRPr="00CC7BE7" w:rsidRDefault="00912C97" w:rsidP="00DD5D67">
            <w:r w:rsidRPr="00CC7BE7">
              <w:rPr>
                <w:b/>
                <w:bCs/>
              </w:rPr>
              <w:t xml:space="preserve">Митинг </w:t>
            </w:r>
            <w:r w:rsidRPr="00CC7BE7">
              <w:t>памяти у памятника погибшим воинам</w:t>
            </w:r>
          </w:p>
          <w:p w:rsidR="00912C97" w:rsidRPr="00CC7BE7" w:rsidRDefault="00912C97" w:rsidP="00DD5D67">
            <w:r w:rsidRPr="00CC7BE7">
              <w:t>Экскурсии в музеи, по местам  боевой славы.</w:t>
            </w:r>
          </w:p>
          <w:p w:rsidR="00912C97" w:rsidRPr="00CC7BE7" w:rsidRDefault="00912C97" w:rsidP="00DD5D67">
            <w:r w:rsidRPr="00CC7BE7">
              <w:rPr>
                <w:i/>
                <w:iCs/>
              </w:rPr>
              <w:t xml:space="preserve"> </w:t>
            </w:r>
            <w:r w:rsidRPr="00CC7BE7">
              <w:t>Линейка памяти у памятника погибшим воинам, стихи и песни о войне</w:t>
            </w:r>
          </w:p>
          <w:p w:rsidR="00912C97" w:rsidRPr="00917C9A" w:rsidRDefault="00912C97" w:rsidP="00DD5D67">
            <w:r w:rsidRPr="00CC7BE7">
              <w:t xml:space="preserve">Возложение цветов </w:t>
            </w:r>
          </w:p>
        </w:tc>
        <w:tc>
          <w:tcPr>
            <w:tcW w:w="1843" w:type="dxa"/>
          </w:tcPr>
          <w:p w:rsidR="00912C97" w:rsidRPr="00CC7BE7" w:rsidRDefault="00912C97" w:rsidP="00DD5D67">
            <w:pPr>
              <w:pStyle w:val="NoSpacing"/>
              <w:jc w:val="center"/>
            </w:pPr>
            <w:r w:rsidRPr="00CC7BE7">
              <w:t>29.06.17</w:t>
            </w:r>
          </w:p>
        </w:tc>
        <w:tc>
          <w:tcPr>
            <w:tcW w:w="2393" w:type="dxa"/>
          </w:tcPr>
          <w:p w:rsidR="00912C97" w:rsidRPr="00CC7BE7" w:rsidRDefault="00912C97" w:rsidP="00DD5D67">
            <w:pPr>
              <w:pStyle w:val="NoSpacing"/>
            </w:pPr>
            <w:r w:rsidRPr="00CC7BE7">
              <w:t>Воспитатели , вожатые</w:t>
            </w:r>
          </w:p>
          <w:p w:rsidR="00912C97" w:rsidRPr="00CC7BE7" w:rsidRDefault="00912C97" w:rsidP="00DD5D67">
            <w:pPr>
              <w:pStyle w:val="NoSpacing"/>
            </w:pPr>
          </w:p>
          <w:p w:rsidR="00912C97" w:rsidRPr="00CC7BE7" w:rsidRDefault="00912C97" w:rsidP="00DD5D67">
            <w:pPr>
              <w:pStyle w:val="NoSpacing"/>
            </w:pPr>
          </w:p>
          <w:p w:rsidR="00912C97" w:rsidRPr="00CC7BE7" w:rsidRDefault="00912C97" w:rsidP="00DD5D67">
            <w:pPr>
              <w:pStyle w:val="NoSpacing"/>
            </w:pPr>
          </w:p>
          <w:p w:rsidR="00912C97" w:rsidRPr="00CC7BE7" w:rsidRDefault="00912C97" w:rsidP="00DD5D67">
            <w:pPr>
              <w:pStyle w:val="NoSpacing"/>
            </w:pPr>
          </w:p>
        </w:tc>
      </w:tr>
      <w:tr w:rsidR="00912C97" w:rsidRPr="00CC7BE7">
        <w:trPr>
          <w:trHeight w:val="2924"/>
        </w:trPr>
        <w:tc>
          <w:tcPr>
            <w:tcW w:w="817" w:type="dxa"/>
          </w:tcPr>
          <w:p w:rsidR="00912C97" w:rsidRPr="00CC7BE7" w:rsidRDefault="00912C97" w:rsidP="005770AC">
            <w:pPr>
              <w:pStyle w:val="NoSpacing"/>
              <w:numPr>
                <w:ilvl w:val="0"/>
                <w:numId w:val="7"/>
              </w:numPr>
              <w:jc w:val="center"/>
            </w:pPr>
          </w:p>
        </w:tc>
        <w:tc>
          <w:tcPr>
            <w:tcW w:w="4571" w:type="dxa"/>
          </w:tcPr>
          <w:p w:rsidR="00912C97" w:rsidRPr="00CC7BE7" w:rsidRDefault="00912C97" w:rsidP="00DD5D67">
            <w:r w:rsidRPr="00CC7BE7">
              <w:t>Мероприятие по правилам противопожарной безопасности.</w:t>
            </w:r>
          </w:p>
          <w:p w:rsidR="00912C97" w:rsidRPr="00CC7BE7" w:rsidRDefault="00912C97" w:rsidP="00DD5D67">
            <w:r w:rsidRPr="00CC7BE7">
              <w:t>Показ видиофильма</w:t>
            </w:r>
          </w:p>
          <w:p w:rsidR="00912C97" w:rsidRPr="00CC7BE7" w:rsidRDefault="00912C97" w:rsidP="00DD5D67">
            <w:r w:rsidRPr="00CC7BE7">
              <w:t>Экскурсия в центральную, детскую библиотеку</w:t>
            </w:r>
          </w:p>
          <w:p w:rsidR="00912C97" w:rsidRPr="00CC7BE7" w:rsidRDefault="00912C97" w:rsidP="00DD5D67">
            <w:r w:rsidRPr="00CC7BE7">
              <w:t>Подвижные игры на свежем воздухе.</w:t>
            </w:r>
          </w:p>
          <w:p w:rsidR="00912C97" w:rsidRPr="00CC7BE7" w:rsidRDefault="00912C97" w:rsidP="00DD5D67">
            <w:pPr>
              <w:rPr>
                <w:i/>
                <w:iCs/>
              </w:rPr>
            </w:pPr>
          </w:p>
        </w:tc>
        <w:tc>
          <w:tcPr>
            <w:tcW w:w="1843" w:type="dxa"/>
          </w:tcPr>
          <w:p w:rsidR="00912C97" w:rsidRPr="00CC7BE7" w:rsidRDefault="00912C97" w:rsidP="00DD5D67">
            <w:pPr>
              <w:pStyle w:val="NoSpacing"/>
              <w:jc w:val="center"/>
            </w:pPr>
            <w:r w:rsidRPr="00CC7BE7">
              <w:t>30.06.17</w:t>
            </w:r>
          </w:p>
        </w:tc>
        <w:tc>
          <w:tcPr>
            <w:tcW w:w="2393" w:type="dxa"/>
          </w:tcPr>
          <w:p w:rsidR="00912C97" w:rsidRPr="00CC7BE7" w:rsidRDefault="00912C97" w:rsidP="00DD5D67">
            <w:pPr>
              <w:pStyle w:val="NoSpacing"/>
            </w:pPr>
            <w:r w:rsidRPr="00CC7BE7">
              <w:t>Воспитатели, вожатые</w:t>
            </w:r>
            <w:r>
              <w:t>.</w:t>
            </w:r>
          </w:p>
        </w:tc>
      </w:tr>
      <w:tr w:rsidR="00912C97" w:rsidRPr="00CC7BE7">
        <w:trPr>
          <w:trHeight w:val="2577"/>
        </w:trPr>
        <w:tc>
          <w:tcPr>
            <w:tcW w:w="817" w:type="dxa"/>
          </w:tcPr>
          <w:p w:rsidR="00912C97" w:rsidRPr="00CC7BE7" w:rsidRDefault="00912C97" w:rsidP="005770AC">
            <w:pPr>
              <w:pStyle w:val="NoSpacing"/>
              <w:numPr>
                <w:ilvl w:val="0"/>
                <w:numId w:val="7"/>
              </w:numPr>
              <w:jc w:val="center"/>
            </w:pPr>
          </w:p>
        </w:tc>
        <w:tc>
          <w:tcPr>
            <w:tcW w:w="4571" w:type="dxa"/>
          </w:tcPr>
          <w:p w:rsidR="00912C97" w:rsidRPr="00CC7BE7" w:rsidRDefault="00912C97" w:rsidP="00DD5D67">
            <w:pPr>
              <w:rPr>
                <w:b/>
                <w:bCs/>
              </w:rPr>
            </w:pPr>
            <w:r w:rsidRPr="00CC7BE7">
              <w:rPr>
                <w:b/>
                <w:bCs/>
              </w:rPr>
              <w:t>День талантов</w:t>
            </w:r>
          </w:p>
          <w:p w:rsidR="00912C97" w:rsidRPr="00CC7BE7" w:rsidRDefault="00912C97" w:rsidP="00DD5D67">
            <w:pPr>
              <w:pStyle w:val="NoSpacing"/>
            </w:pPr>
            <w:r w:rsidRPr="00CC7BE7">
              <w:t xml:space="preserve"> «Мой любимый сказочный герой»-   по сказкам А.С.Пушкина</w:t>
            </w:r>
          </w:p>
          <w:p w:rsidR="00912C97" w:rsidRPr="00CC7BE7" w:rsidRDefault="00912C97" w:rsidP="00DD5D67">
            <w:pPr>
              <w:pStyle w:val="NoSpacing"/>
            </w:pPr>
            <w:r w:rsidRPr="00CC7BE7">
              <w:t>Конкурс рисунков</w:t>
            </w:r>
          </w:p>
          <w:p w:rsidR="00912C97" w:rsidRPr="00CC7BE7" w:rsidRDefault="00912C97" w:rsidP="00DD5D67">
            <w:r w:rsidRPr="00CC7BE7">
              <w:t>Развлекательная программа: «О сказках в шутку и всерьёз»</w:t>
            </w:r>
          </w:p>
          <w:p w:rsidR="00912C97" w:rsidRPr="00CC7BE7" w:rsidRDefault="00912C97" w:rsidP="00DD5D67">
            <w:pPr>
              <w:pStyle w:val="NoSpacing"/>
            </w:pPr>
            <w:r w:rsidRPr="00CC7BE7">
              <w:t>« В гостях у сказки»- просмотр фильма</w:t>
            </w:r>
          </w:p>
          <w:p w:rsidR="00912C97" w:rsidRPr="00CC7BE7" w:rsidRDefault="00912C97" w:rsidP="00DD5D67">
            <w:pPr>
              <w:pStyle w:val="NoSpacing"/>
            </w:pPr>
            <w:r w:rsidRPr="00CC7BE7">
              <w:t>Литературное путешествие.</w:t>
            </w:r>
          </w:p>
          <w:p w:rsidR="00912C97" w:rsidRPr="00CC7BE7" w:rsidRDefault="00912C97" w:rsidP="00DD5D67">
            <w:pPr>
              <w:rPr>
                <w:i/>
                <w:iCs/>
              </w:rPr>
            </w:pPr>
          </w:p>
        </w:tc>
        <w:tc>
          <w:tcPr>
            <w:tcW w:w="1843" w:type="dxa"/>
          </w:tcPr>
          <w:p w:rsidR="00912C97" w:rsidRPr="00CC7BE7" w:rsidRDefault="00912C97" w:rsidP="00DD5D67">
            <w:pPr>
              <w:pStyle w:val="NoSpacing"/>
              <w:jc w:val="center"/>
            </w:pPr>
            <w:r w:rsidRPr="00CC7BE7">
              <w:t>01.07.17</w:t>
            </w:r>
          </w:p>
        </w:tc>
        <w:tc>
          <w:tcPr>
            <w:tcW w:w="2393" w:type="dxa"/>
          </w:tcPr>
          <w:p w:rsidR="00912C97" w:rsidRPr="00CC7BE7" w:rsidRDefault="00912C97" w:rsidP="00DD5D67">
            <w:pPr>
              <w:pStyle w:val="NoSpacing"/>
            </w:pPr>
            <w:r w:rsidRPr="00CC7BE7">
              <w:t>Воспитатели, вожатые</w:t>
            </w:r>
            <w:r>
              <w:t>,</w:t>
            </w:r>
          </w:p>
          <w:p w:rsidR="00912C97" w:rsidRPr="00CC7BE7" w:rsidRDefault="00912C97" w:rsidP="00DD5D67">
            <w:pPr>
              <w:pStyle w:val="NoSpacing"/>
            </w:pPr>
            <w:r w:rsidRPr="00CC7BE7">
              <w:t>школьный библиотекарь</w:t>
            </w:r>
            <w:r>
              <w:t>.</w:t>
            </w:r>
          </w:p>
        </w:tc>
      </w:tr>
      <w:tr w:rsidR="00912C97" w:rsidRPr="00CC7BE7">
        <w:tc>
          <w:tcPr>
            <w:tcW w:w="817" w:type="dxa"/>
          </w:tcPr>
          <w:p w:rsidR="00912C97" w:rsidRPr="00CC7BE7" w:rsidRDefault="00912C97" w:rsidP="005770AC">
            <w:pPr>
              <w:pStyle w:val="NoSpacing"/>
              <w:numPr>
                <w:ilvl w:val="0"/>
                <w:numId w:val="7"/>
              </w:numPr>
              <w:jc w:val="center"/>
            </w:pPr>
          </w:p>
        </w:tc>
        <w:tc>
          <w:tcPr>
            <w:tcW w:w="4571" w:type="dxa"/>
          </w:tcPr>
          <w:p w:rsidR="00912C97" w:rsidRPr="00CC7BE7" w:rsidRDefault="00912C97" w:rsidP="00DD5D67">
            <w:pPr>
              <w:pStyle w:val="NoSpacing"/>
            </w:pPr>
            <w:r w:rsidRPr="00CC7BE7">
              <w:t>День природы</w:t>
            </w:r>
          </w:p>
          <w:p w:rsidR="00912C97" w:rsidRPr="00CC7BE7" w:rsidRDefault="00912C97" w:rsidP="00DD5D67">
            <w:pPr>
              <w:tabs>
                <w:tab w:val="left" w:pos="3360"/>
              </w:tabs>
            </w:pPr>
            <w:r w:rsidRPr="00CC7BE7">
              <w:rPr>
                <w:b/>
                <w:bCs/>
              </w:rPr>
              <w:t>«Зелёная аптека»</w:t>
            </w:r>
            <w:r w:rsidRPr="00CC7BE7">
              <w:t>.</w:t>
            </w:r>
          </w:p>
          <w:p w:rsidR="00912C97" w:rsidRPr="00CC7BE7" w:rsidRDefault="00912C97" w:rsidP="00DD5D67">
            <w:pPr>
              <w:pStyle w:val="NoSpacing"/>
            </w:pPr>
            <w:r w:rsidRPr="00CC7BE7">
              <w:t>Легенды о лекарственных травах.</w:t>
            </w:r>
          </w:p>
          <w:p w:rsidR="00912C97" w:rsidRPr="00CC7BE7" w:rsidRDefault="00912C97" w:rsidP="00DD5D67">
            <w:r w:rsidRPr="00CC7BE7">
              <w:t>Экологические уроки.</w:t>
            </w:r>
          </w:p>
          <w:p w:rsidR="00912C97" w:rsidRPr="00CC7BE7" w:rsidRDefault="00912C97" w:rsidP="00DD5D67">
            <w:r w:rsidRPr="00CC7BE7">
              <w:t>Показ видиофильмов.</w:t>
            </w:r>
          </w:p>
          <w:p w:rsidR="00912C97" w:rsidRPr="00CC7BE7" w:rsidRDefault="00912C97" w:rsidP="00DD5D67">
            <w:pPr>
              <w:pStyle w:val="NoSpacing"/>
            </w:pPr>
            <w:r w:rsidRPr="00CC7BE7">
              <w:t>Конкурс стихов о природе</w:t>
            </w:r>
          </w:p>
          <w:p w:rsidR="00912C97" w:rsidRPr="00CC7BE7" w:rsidRDefault="00912C97" w:rsidP="00DD5D67">
            <w:r w:rsidRPr="00CC7BE7">
              <w:t>Конкурс рисунков</w:t>
            </w:r>
          </w:p>
          <w:p w:rsidR="00912C97" w:rsidRPr="00CC7BE7" w:rsidRDefault="00912C97" w:rsidP="00DD5D67">
            <w:r w:rsidRPr="00CC7BE7">
              <w:t>«Мой любимый край»</w:t>
            </w:r>
          </w:p>
          <w:p w:rsidR="00912C97" w:rsidRPr="00CC7BE7" w:rsidRDefault="00912C97" w:rsidP="00DD5D67">
            <w:pPr>
              <w:rPr>
                <w:b/>
                <w:bCs/>
              </w:rPr>
            </w:pPr>
          </w:p>
        </w:tc>
        <w:tc>
          <w:tcPr>
            <w:tcW w:w="1843" w:type="dxa"/>
          </w:tcPr>
          <w:p w:rsidR="00912C97" w:rsidRPr="00CC7BE7" w:rsidRDefault="00912C97" w:rsidP="00DD5D67">
            <w:pPr>
              <w:pStyle w:val="NoSpacing"/>
              <w:jc w:val="center"/>
            </w:pPr>
            <w:r w:rsidRPr="00CC7BE7">
              <w:t>03.07.17</w:t>
            </w:r>
          </w:p>
        </w:tc>
        <w:tc>
          <w:tcPr>
            <w:tcW w:w="2393" w:type="dxa"/>
          </w:tcPr>
          <w:p w:rsidR="00912C97" w:rsidRPr="00CC7BE7" w:rsidRDefault="00912C97" w:rsidP="00DD5D67">
            <w:pPr>
              <w:pStyle w:val="NoSpacing"/>
            </w:pPr>
            <w:r w:rsidRPr="00CC7BE7">
              <w:t>Воспитатели, вожатые</w:t>
            </w:r>
            <w:r>
              <w:t>.</w:t>
            </w:r>
          </w:p>
        </w:tc>
      </w:tr>
      <w:tr w:rsidR="00912C97" w:rsidRPr="00CC7BE7">
        <w:tc>
          <w:tcPr>
            <w:tcW w:w="817" w:type="dxa"/>
          </w:tcPr>
          <w:p w:rsidR="00912C97" w:rsidRPr="00CC7BE7" w:rsidRDefault="00912C97" w:rsidP="005770AC">
            <w:pPr>
              <w:pStyle w:val="NoSpacing"/>
              <w:numPr>
                <w:ilvl w:val="0"/>
                <w:numId w:val="7"/>
              </w:numPr>
              <w:jc w:val="center"/>
            </w:pPr>
          </w:p>
        </w:tc>
        <w:tc>
          <w:tcPr>
            <w:tcW w:w="4571" w:type="dxa"/>
          </w:tcPr>
          <w:p w:rsidR="00912C97" w:rsidRPr="00CC7BE7" w:rsidRDefault="00912C97" w:rsidP="00DD5D67">
            <w:r w:rsidRPr="00CC7BE7">
              <w:t>Культура поведения в общественных местах. Правила этикета.</w:t>
            </w:r>
          </w:p>
          <w:p w:rsidR="00912C97" w:rsidRPr="00CC7BE7" w:rsidRDefault="00912C97" w:rsidP="00DD5D67">
            <w:r w:rsidRPr="00CC7BE7">
              <w:rPr>
                <w:b/>
                <w:bCs/>
              </w:rPr>
              <w:t>Беседа</w:t>
            </w:r>
            <w:r w:rsidRPr="00CC7BE7">
              <w:t xml:space="preserve"> «Страна вежливых»</w:t>
            </w:r>
          </w:p>
          <w:p w:rsidR="00912C97" w:rsidRPr="00CC7BE7" w:rsidRDefault="00912C97" w:rsidP="00DD5D67">
            <w:pPr>
              <w:rPr>
                <w:b/>
                <w:bCs/>
              </w:rPr>
            </w:pPr>
            <w:r w:rsidRPr="00CC7BE7">
              <w:rPr>
                <w:b/>
                <w:bCs/>
              </w:rPr>
              <w:t>Беседа</w:t>
            </w:r>
            <w:r w:rsidRPr="00CC7BE7">
              <w:t xml:space="preserve"> «Будь всегда осторожен и внимателен»</w:t>
            </w:r>
          </w:p>
        </w:tc>
        <w:tc>
          <w:tcPr>
            <w:tcW w:w="1843" w:type="dxa"/>
          </w:tcPr>
          <w:p w:rsidR="00912C97" w:rsidRPr="00CC7BE7" w:rsidRDefault="00912C97" w:rsidP="00DD5D67">
            <w:pPr>
              <w:pStyle w:val="NoSpacing"/>
              <w:jc w:val="center"/>
            </w:pPr>
            <w:r w:rsidRPr="00CC7BE7">
              <w:t>04.07.17</w:t>
            </w:r>
          </w:p>
        </w:tc>
        <w:tc>
          <w:tcPr>
            <w:tcW w:w="2393" w:type="dxa"/>
          </w:tcPr>
          <w:p w:rsidR="00912C97" w:rsidRPr="00CC7BE7" w:rsidRDefault="00912C97" w:rsidP="00DD5D67">
            <w:pPr>
              <w:pStyle w:val="NoSpacing"/>
            </w:pPr>
            <w:r w:rsidRPr="00CC7BE7">
              <w:t>Воспитатели, вожатые</w:t>
            </w:r>
            <w:r>
              <w:t>.</w:t>
            </w:r>
          </w:p>
        </w:tc>
      </w:tr>
      <w:tr w:rsidR="00912C97" w:rsidRPr="00CC7BE7">
        <w:tc>
          <w:tcPr>
            <w:tcW w:w="817" w:type="dxa"/>
          </w:tcPr>
          <w:p w:rsidR="00912C97" w:rsidRPr="00CC7BE7" w:rsidRDefault="00912C97" w:rsidP="005770AC">
            <w:pPr>
              <w:pStyle w:val="NoSpacing"/>
              <w:numPr>
                <w:ilvl w:val="0"/>
                <w:numId w:val="7"/>
              </w:numPr>
              <w:jc w:val="center"/>
            </w:pPr>
          </w:p>
        </w:tc>
        <w:tc>
          <w:tcPr>
            <w:tcW w:w="4571" w:type="dxa"/>
          </w:tcPr>
          <w:p w:rsidR="00912C97" w:rsidRPr="00CC7BE7" w:rsidRDefault="00912C97" w:rsidP="00DD5D67">
            <w:pPr>
              <w:rPr>
                <w:b/>
                <w:bCs/>
              </w:rPr>
            </w:pPr>
            <w:r w:rsidRPr="00CC7BE7">
              <w:rPr>
                <w:b/>
                <w:bCs/>
              </w:rPr>
              <w:t>Закрытие лагеря</w:t>
            </w:r>
          </w:p>
          <w:p w:rsidR="00912C97" w:rsidRPr="00CC7BE7" w:rsidRDefault="00912C97" w:rsidP="00DD5D67">
            <w:r w:rsidRPr="00CC7BE7">
              <w:t>«Расстаются друзья»</w:t>
            </w:r>
          </w:p>
          <w:p w:rsidR="00912C97" w:rsidRPr="00CC7BE7" w:rsidRDefault="00912C97" w:rsidP="00DD5D67">
            <w:r w:rsidRPr="00CC7BE7">
              <w:t>Проведение праздника</w:t>
            </w:r>
          </w:p>
          <w:p w:rsidR="00912C97" w:rsidRPr="00CC7BE7" w:rsidRDefault="00912C97" w:rsidP="00DD5D67">
            <w:pPr>
              <w:rPr>
                <w:i/>
                <w:iCs/>
              </w:rPr>
            </w:pPr>
            <w:r w:rsidRPr="00CC7BE7">
              <w:t xml:space="preserve">  «Как здорово, что все мы здесь сегодня собрались»</w:t>
            </w:r>
          </w:p>
        </w:tc>
        <w:tc>
          <w:tcPr>
            <w:tcW w:w="1843" w:type="dxa"/>
          </w:tcPr>
          <w:p w:rsidR="00912C97" w:rsidRPr="00CC7BE7" w:rsidRDefault="00912C97" w:rsidP="00DD5D67">
            <w:pPr>
              <w:pStyle w:val="NoSpacing"/>
              <w:jc w:val="center"/>
            </w:pPr>
            <w:r w:rsidRPr="00CC7BE7">
              <w:t>05.07.2017</w:t>
            </w:r>
          </w:p>
        </w:tc>
        <w:tc>
          <w:tcPr>
            <w:tcW w:w="2393" w:type="dxa"/>
          </w:tcPr>
          <w:p w:rsidR="00912C97" w:rsidRPr="00CC7BE7" w:rsidRDefault="00912C97" w:rsidP="00DD5D67">
            <w:pPr>
              <w:pStyle w:val="NoSpacing"/>
            </w:pPr>
            <w:r w:rsidRPr="00CC7BE7">
              <w:t>Работники лагеря</w:t>
            </w:r>
            <w:r>
              <w:t>.</w:t>
            </w:r>
          </w:p>
        </w:tc>
      </w:tr>
    </w:tbl>
    <w:p w:rsidR="00912C97" w:rsidRPr="00CC7BE7" w:rsidRDefault="00912C97" w:rsidP="005770AC"/>
    <w:p w:rsidR="00912C97" w:rsidRPr="00CC7BE7" w:rsidRDefault="00912C97" w:rsidP="005770AC">
      <w:pPr>
        <w:rPr>
          <w:lang w:val="en-US"/>
        </w:rPr>
      </w:pPr>
    </w:p>
    <w:p w:rsidR="00912C97" w:rsidRDefault="00912C97" w:rsidP="00561409">
      <w:pPr>
        <w:rPr>
          <w:sz w:val="28"/>
          <w:szCs w:val="28"/>
        </w:rPr>
      </w:pPr>
    </w:p>
    <w:sectPr w:rsidR="00912C97" w:rsidSect="005D4CF8">
      <w:pgSz w:w="11906" w:h="16838"/>
      <w:pgMar w:top="426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ligraph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lligraph Cyr">
    <w:altName w:val="Times New Roman"/>
    <w:panose1 w:val="00000000000000000000"/>
    <w:charset w:val="CC"/>
    <w:family w:val="auto"/>
    <w:notTrueType/>
    <w:pitch w:val="variable"/>
    <w:sig w:usb0="00000201" w:usb1="00000000" w:usb2="00000000" w:usb3="00000000" w:csb0="00000004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CD6431"/>
    <w:multiLevelType w:val="hybridMultilevel"/>
    <w:tmpl w:val="5DD892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BF2979"/>
    <w:multiLevelType w:val="hybridMultilevel"/>
    <w:tmpl w:val="9D2067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D668D8"/>
    <w:multiLevelType w:val="hybridMultilevel"/>
    <w:tmpl w:val="CCAC8A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46A4027"/>
    <w:multiLevelType w:val="hybridMultilevel"/>
    <w:tmpl w:val="ADB448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64F6308"/>
    <w:multiLevelType w:val="hybridMultilevel"/>
    <w:tmpl w:val="0FC8DE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26CC2180"/>
    <w:multiLevelType w:val="hybridMultilevel"/>
    <w:tmpl w:val="D5AEFD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>
    <w:nsid w:val="2B005DC4"/>
    <w:multiLevelType w:val="hybridMultilevel"/>
    <w:tmpl w:val="B7A256B2"/>
    <w:lvl w:ilvl="0" w:tplc="E6784FE6">
      <w:start w:val="7"/>
      <w:numFmt w:val="decimal"/>
      <w:lvlText w:val="%1."/>
      <w:lvlJc w:val="left"/>
      <w:pPr>
        <w:tabs>
          <w:tab w:val="num" w:pos="-114"/>
        </w:tabs>
        <w:ind w:left="-114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606"/>
        </w:tabs>
        <w:ind w:left="606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326"/>
        </w:tabs>
        <w:ind w:left="1326" w:hanging="180"/>
      </w:pPr>
    </w:lvl>
    <w:lvl w:ilvl="3" w:tplc="0419000F">
      <w:start w:val="1"/>
      <w:numFmt w:val="decimal"/>
      <w:lvlText w:val="%4."/>
      <w:lvlJc w:val="left"/>
      <w:pPr>
        <w:tabs>
          <w:tab w:val="num" w:pos="2046"/>
        </w:tabs>
        <w:ind w:left="2046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2766"/>
        </w:tabs>
        <w:ind w:left="2766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486"/>
        </w:tabs>
        <w:ind w:left="3486" w:hanging="180"/>
      </w:pPr>
    </w:lvl>
    <w:lvl w:ilvl="6" w:tplc="0419000F">
      <w:start w:val="1"/>
      <w:numFmt w:val="decimal"/>
      <w:lvlText w:val="%7."/>
      <w:lvlJc w:val="left"/>
      <w:pPr>
        <w:tabs>
          <w:tab w:val="num" w:pos="4206"/>
        </w:tabs>
        <w:ind w:left="4206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4926"/>
        </w:tabs>
        <w:ind w:left="4926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5646"/>
        </w:tabs>
        <w:ind w:left="5646" w:hanging="180"/>
      </w:pPr>
    </w:lvl>
  </w:abstractNum>
  <w:abstractNum w:abstractNumId="7">
    <w:nsid w:val="38DF0024"/>
    <w:multiLevelType w:val="hybridMultilevel"/>
    <w:tmpl w:val="60D433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DEB6500"/>
    <w:multiLevelType w:val="hybridMultilevel"/>
    <w:tmpl w:val="30E07D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0755E6D"/>
    <w:multiLevelType w:val="hybridMultilevel"/>
    <w:tmpl w:val="793EB1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208542E"/>
    <w:multiLevelType w:val="hybridMultilevel"/>
    <w:tmpl w:val="55644BA4"/>
    <w:lvl w:ilvl="0" w:tplc="7CB24CD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0153"/>
        </w:tabs>
        <w:ind w:left="10153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0873"/>
        </w:tabs>
        <w:ind w:left="10873" w:hanging="180"/>
      </w:pPr>
    </w:lvl>
    <w:lvl w:ilvl="3" w:tplc="0419000F">
      <w:start w:val="1"/>
      <w:numFmt w:val="decimal"/>
      <w:lvlText w:val="%4."/>
      <w:lvlJc w:val="left"/>
      <w:pPr>
        <w:tabs>
          <w:tab w:val="num" w:pos="11593"/>
        </w:tabs>
        <w:ind w:left="11593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12313"/>
        </w:tabs>
        <w:ind w:left="12313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13033"/>
        </w:tabs>
        <w:ind w:left="13033" w:hanging="180"/>
      </w:pPr>
    </w:lvl>
    <w:lvl w:ilvl="6" w:tplc="0419000F">
      <w:start w:val="1"/>
      <w:numFmt w:val="decimal"/>
      <w:lvlText w:val="%7."/>
      <w:lvlJc w:val="left"/>
      <w:pPr>
        <w:tabs>
          <w:tab w:val="num" w:pos="13753"/>
        </w:tabs>
        <w:ind w:left="13753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14473"/>
        </w:tabs>
        <w:ind w:left="14473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15193"/>
        </w:tabs>
        <w:ind w:left="15193" w:hanging="180"/>
      </w:pPr>
    </w:lvl>
  </w:abstractNum>
  <w:abstractNum w:abstractNumId="11">
    <w:nsid w:val="53C873C9"/>
    <w:multiLevelType w:val="hybridMultilevel"/>
    <w:tmpl w:val="D76E58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EF64759"/>
    <w:multiLevelType w:val="hybridMultilevel"/>
    <w:tmpl w:val="968043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1734CA7"/>
    <w:multiLevelType w:val="multilevel"/>
    <w:tmpl w:val="B1F6BD16"/>
    <w:lvl w:ilvl="0">
      <w:start w:val="1"/>
      <w:numFmt w:val="decimal"/>
      <w:lvlText w:val="%1"/>
      <w:legacy w:legacy="1" w:legacySpace="0" w:legacyIndent="202"/>
      <w:lvlJc w:val="left"/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25C3E6D"/>
    <w:multiLevelType w:val="hybridMultilevel"/>
    <w:tmpl w:val="64C2C386"/>
    <w:lvl w:ilvl="0" w:tplc="0419000F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</w:num>
  <w:num w:numId="2">
    <w:abstractNumId w:val="5"/>
  </w:num>
  <w:num w:numId="3">
    <w:abstractNumId w:val="1"/>
  </w:num>
  <w:num w:numId="4">
    <w:abstractNumId w:val="10"/>
  </w:num>
  <w:num w:numId="5">
    <w:abstractNumId w:val="14"/>
  </w:num>
  <w:num w:numId="6">
    <w:abstractNumId w:val="6"/>
  </w:num>
  <w:num w:numId="7">
    <w:abstractNumId w:val="3"/>
  </w:num>
  <w:num w:numId="8">
    <w:abstractNumId w:val="9"/>
  </w:num>
  <w:num w:numId="9">
    <w:abstractNumId w:val="12"/>
  </w:num>
  <w:num w:numId="10">
    <w:abstractNumId w:val="8"/>
  </w:num>
  <w:num w:numId="11">
    <w:abstractNumId w:val="7"/>
  </w:num>
  <w:num w:numId="12">
    <w:abstractNumId w:val="2"/>
  </w:num>
  <w:num w:numId="13">
    <w:abstractNumId w:val="0"/>
  </w:num>
  <w:num w:numId="14">
    <w:abstractNumId w:val="11"/>
  </w:num>
  <w:num w:numId="15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drawingGridHorizontalSpacing w:val="120"/>
  <w:displayHorizontalDrawingGridEvery w:val="2"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61409"/>
    <w:rsid w:val="000400C6"/>
    <w:rsid w:val="00150D1D"/>
    <w:rsid w:val="00184071"/>
    <w:rsid w:val="001B2DAD"/>
    <w:rsid w:val="001D16F0"/>
    <w:rsid w:val="001F6F76"/>
    <w:rsid w:val="00211A59"/>
    <w:rsid w:val="00221C24"/>
    <w:rsid w:val="00277D51"/>
    <w:rsid w:val="002C62AB"/>
    <w:rsid w:val="0030006C"/>
    <w:rsid w:val="00312455"/>
    <w:rsid w:val="00313BE7"/>
    <w:rsid w:val="00364177"/>
    <w:rsid w:val="003879D6"/>
    <w:rsid w:val="00391852"/>
    <w:rsid w:val="003C189B"/>
    <w:rsid w:val="003D7B5E"/>
    <w:rsid w:val="003E0B39"/>
    <w:rsid w:val="00464FA8"/>
    <w:rsid w:val="004C5267"/>
    <w:rsid w:val="004D7AC8"/>
    <w:rsid w:val="004F63D8"/>
    <w:rsid w:val="00501591"/>
    <w:rsid w:val="00531466"/>
    <w:rsid w:val="0053175F"/>
    <w:rsid w:val="005553B8"/>
    <w:rsid w:val="00561409"/>
    <w:rsid w:val="005770AC"/>
    <w:rsid w:val="005966F1"/>
    <w:rsid w:val="005B3955"/>
    <w:rsid w:val="005B4329"/>
    <w:rsid w:val="005C5423"/>
    <w:rsid w:val="005D4CF8"/>
    <w:rsid w:val="005E648E"/>
    <w:rsid w:val="00675C8C"/>
    <w:rsid w:val="006F41A0"/>
    <w:rsid w:val="007031E2"/>
    <w:rsid w:val="0073627C"/>
    <w:rsid w:val="007808E0"/>
    <w:rsid w:val="00817D74"/>
    <w:rsid w:val="0083153B"/>
    <w:rsid w:val="008448B8"/>
    <w:rsid w:val="00854C9C"/>
    <w:rsid w:val="008846B6"/>
    <w:rsid w:val="008C6CCD"/>
    <w:rsid w:val="008F41CE"/>
    <w:rsid w:val="008F62E7"/>
    <w:rsid w:val="00912C97"/>
    <w:rsid w:val="00917C9A"/>
    <w:rsid w:val="00970991"/>
    <w:rsid w:val="00A93D1C"/>
    <w:rsid w:val="00B34DB5"/>
    <w:rsid w:val="00B57CE2"/>
    <w:rsid w:val="00B608E0"/>
    <w:rsid w:val="00BB7C64"/>
    <w:rsid w:val="00BE6A5F"/>
    <w:rsid w:val="00BF25AF"/>
    <w:rsid w:val="00C02692"/>
    <w:rsid w:val="00C56E2E"/>
    <w:rsid w:val="00C73CAC"/>
    <w:rsid w:val="00C94F32"/>
    <w:rsid w:val="00CA6DC9"/>
    <w:rsid w:val="00CB0C60"/>
    <w:rsid w:val="00CC1ABE"/>
    <w:rsid w:val="00CC6ED5"/>
    <w:rsid w:val="00CC7BE7"/>
    <w:rsid w:val="00D343D7"/>
    <w:rsid w:val="00D85BBE"/>
    <w:rsid w:val="00D95CB4"/>
    <w:rsid w:val="00DD5D67"/>
    <w:rsid w:val="00E13481"/>
    <w:rsid w:val="00E26B39"/>
    <w:rsid w:val="00E65178"/>
    <w:rsid w:val="00F00CB4"/>
    <w:rsid w:val="00F32ACD"/>
    <w:rsid w:val="00F37006"/>
    <w:rsid w:val="00F71708"/>
    <w:rsid w:val="00FD52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Indent 2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1409"/>
    <w:rPr>
      <w:rFonts w:ascii="Times New Roman" w:eastAsia="Times New Roman" w:hAnsi="Times New Roman"/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99"/>
    <w:qFormat/>
    <w:rsid w:val="00561409"/>
    <w:rPr>
      <w:b/>
      <w:bCs/>
    </w:rPr>
  </w:style>
  <w:style w:type="paragraph" w:styleId="NoSpacing">
    <w:name w:val="No Spacing"/>
    <w:uiPriority w:val="99"/>
    <w:qFormat/>
    <w:rsid w:val="00561409"/>
    <w:rPr>
      <w:rFonts w:ascii="Times New Roman" w:eastAsia="Times New Roman" w:hAnsi="Times New Roman"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qFormat/>
    <w:rsid w:val="00561409"/>
    <w:pPr>
      <w:spacing w:after="60"/>
      <w:jc w:val="center"/>
      <w:outlineLvl w:val="1"/>
    </w:pPr>
    <w:rPr>
      <w:rFonts w:ascii="Cambria" w:hAnsi="Cambria" w:cs="Cambria"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561409"/>
    <w:rPr>
      <w:rFonts w:ascii="Cambria" w:hAnsi="Cambria" w:cs="Cambria"/>
      <w:sz w:val="24"/>
      <w:szCs w:val="24"/>
      <w:lang w:eastAsia="ru-RU"/>
    </w:rPr>
  </w:style>
  <w:style w:type="paragraph" w:styleId="Title">
    <w:name w:val="Title"/>
    <w:basedOn w:val="Normal"/>
    <w:link w:val="TitleChar"/>
    <w:uiPriority w:val="99"/>
    <w:qFormat/>
    <w:rsid w:val="00561409"/>
    <w:pPr>
      <w:jc w:val="center"/>
    </w:pPr>
    <w:rPr>
      <w:b/>
      <w:bCs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99"/>
    <w:locked/>
    <w:rsid w:val="00561409"/>
    <w:rPr>
      <w:rFonts w:ascii="Times New Roman" w:hAnsi="Times New Roman" w:cs="Times New Roman"/>
      <w:b/>
      <w:bCs/>
      <w:sz w:val="24"/>
      <w:szCs w:val="24"/>
      <w:lang w:eastAsia="ru-RU"/>
    </w:rPr>
  </w:style>
  <w:style w:type="paragraph" w:styleId="NormalWeb">
    <w:name w:val="Normal (Web)"/>
    <w:basedOn w:val="Normal"/>
    <w:uiPriority w:val="99"/>
    <w:rsid w:val="005B4329"/>
    <w:pPr>
      <w:spacing w:before="100" w:beforeAutospacing="1" w:after="100" w:afterAutospacing="1"/>
    </w:pPr>
  </w:style>
  <w:style w:type="paragraph" w:styleId="ListParagraph">
    <w:name w:val="List Paragraph"/>
    <w:basedOn w:val="Normal"/>
    <w:uiPriority w:val="99"/>
    <w:qFormat/>
    <w:rsid w:val="005B4329"/>
    <w:pPr>
      <w:ind w:left="720"/>
    </w:pPr>
  </w:style>
  <w:style w:type="table" w:styleId="TableGrid">
    <w:name w:val="Table Grid"/>
    <w:basedOn w:val="TableNormal"/>
    <w:uiPriority w:val="99"/>
    <w:rsid w:val="002C62AB"/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Indent2">
    <w:name w:val="Body Text Indent 2"/>
    <w:basedOn w:val="Normal"/>
    <w:link w:val="BodyTextIndent2Char"/>
    <w:uiPriority w:val="99"/>
    <w:rsid w:val="00277D51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locked/>
    <w:rsid w:val="00277D51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DefaultParagraphFont"/>
    <w:uiPriority w:val="99"/>
    <w:rsid w:val="00E13481"/>
  </w:style>
  <w:style w:type="paragraph" w:styleId="BalloonText">
    <w:name w:val="Balloon Text"/>
    <w:basedOn w:val="Normal"/>
    <w:link w:val="BalloonTextChar"/>
    <w:uiPriority w:val="99"/>
    <w:semiHidden/>
    <w:rsid w:val="003E0B3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E0B39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54028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4028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4028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40289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3</TotalTime>
  <Pages>18</Pages>
  <Words>3952</Words>
  <Characters>22533</Characters>
  <Application>Microsoft Office Outlook</Application>
  <DocSecurity>0</DocSecurity>
  <Lines>0</Lines>
  <Paragraphs>0</Paragraphs>
  <ScaleCrop>false</ScaleCrop>
  <Company>Reanimator Extreme Edition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Vovan</dc:creator>
  <cp:keywords/>
  <dc:description/>
  <cp:lastModifiedBy>Образование</cp:lastModifiedBy>
  <cp:revision>3</cp:revision>
  <cp:lastPrinted>2017-06-15T08:48:00Z</cp:lastPrinted>
  <dcterms:created xsi:type="dcterms:W3CDTF">2017-06-15T09:03:00Z</dcterms:created>
  <dcterms:modified xsi:type="dcterms:W3CDTF">2017-06-19T12:22:00Z</dcterms:modified>
</cp:coreProperties>
</file>